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FD1" w:rsidRDefault="00BC1A99" w:rsidP="00D53FD1">
      <w:pPr>
        <w:pStyle w:val="NoSpacing"/>
        <w:rPr>
          <w:b/>
          <w:sz w:val="24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106680</wp:posOffset>
                </wp:positionV>
                <wp:extent cx="5120640" cy="853440"/>
                <wp:effectExtent l="0" t="0" r="10160" b="10160"/>
                <wp:wrapNone/>
                <wp:docPr id="5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2064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FD1" w:rsidRPr="00BC1A99" w:rsidRDefault="00BC1A99" w:rsidP="00D53FD1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BC1A99">
                              <w:rPr>
                                <w:rFonts w:asciiTheme="minorHAnsi" w:hAnsiTheme="minorHAnsi"/>
                                <w:b/>
                                <w:sz w:val="48"/>
                                <w:szCs w:val="48"/>
                              </w:rPr>
                              <w:t>Entrada #___: 4ª vocabulario</w:t>
                            </w:r>
                          </w:p>
                          <w:p w:rsidR="00D53FD1" w:rsidRPr="00BC1A99" w:rsidRDefault="00D53FD1" w:rsidP="00D53FD1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sz w:val="36"/>
                                <w:szCs w:val="30"/>
                              </w:rPr>
                            </w:pPr>
                            <w:r w:rsidRPr="00BC1A99">
                              <w:rPr>
                                <w:rFonts w:asciiTheme="minorHAnsi" w:hAnsiTheme="minorHAnsi"/>
                                <w:sz w:val="36"/>
                                <w:szCs w:val="30"/>
                              </w:rPr>
                              <w:t>¿Aónde vas?</w:t>
                            </w:r>
                          </w:p>
                          <w:p w:rsidR="00D53FD1" w:rsidRPr="00BC1A99" w:rsidRDefault="00D53FD1" w:rsidP="00D53FD1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D53FD1" w:rsidRPr="00BC1A99" w:rsidRDefault="00D53FD1" w:rsidP="00D53FD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24.8pt;margin-top:8.4pt;width:403.2pt;height:67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">
                <v:path arrowok="t"/>
                <v:textbox>
                  <w:txbxContent>
                    <w:p w:rsidR="00D53FD1" w:rsidRPr="00BC1A99" w:rsidRDefault="00BC1A99" w:rsidP="00D53FD1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sz w:val="48"/>
                          <w:szCs w:val="48"/>
                        </w:rPr>
                      </w:pPr>
                      <w:r w:rsidRPr="00BC1A99">
                        <w:rPr>
                          <w:rFonts w:asciiTheme="minorHAnsi" w:hAnsiTheme="minorHAnsi"/>
                          <w:b/>
                          <w:sz w:val="48"/>
                          <w:szCs w:val="48"/>
                        </w:rPr>
                        <w:t>Entrada #___: 4ª vocabulario</w:t>
                      </w:r>
                    </w:p>
                    <w:p w:rsidR="00D53FD1" w:rsidRPr="00BC1A99" w:rsidRDefault="00D53FD1" w:rsidP="00D53FD1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sz w:val="36"/>
                          <w:szCs w:val="30"/>
                        </w:rPr>
                      </w:pPr>
                      <w:r w:rsidRPr="00BC1A99">
                        <w:rPr>
                          <w:rFonts w:asciiTheme="minorHAnsi" w:hAnsiTheme="minorHAnsi"/>
                          <w:sz w:val="36"/>
                          <w:szCs w:val="30"/>
                        </w:rPr>
                        <w:t>¿Aónde vas?</w:t>
                      </w:r>
                    </w:p>
                    <w:p w:rsidR="00D53FD1" w:rsidRPr="00BC1A99" w:rsidRDefault="00D53FD1" w:rsidP="00D53FD1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sz w:val="30"/>
                          <w:szCs w:val="30"/>
                        </w:rPr>
                      </w:pPr>
                    </w:p>
                    <w:p w:rsidR="00D53FD1" w:rsidRPr="00BC1A99" w:rsidRDefault="00D53FD1" w:rsidP="00D53FD1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-167640</wp:posOffset>
                </wp:positionV>
                <wp:extent cx="1615440" cy="12954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1A99" w:rsidRDefault="00BC1A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0160" cy="1280160"/>
                                  <wp:effectExtent l="0" t="0" r="0" b="254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16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margin-left:0;margin-top:-13.2pt;width:127.2pt;height:10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" fillcolor="white [3201]" stroked="f" strokeweight=".5pt">
                <v:textbox>
                  <w:txbxContent>
                    <w:p w:rsidR="00BC1A99" w:rsidRDefault="00BC1A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0160" cy="1280160"/>
                            <wp:effectExtent l="0" t="0" r="0" b="254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Imag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160" cy="128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3FD1" w:rsidRPr="00540EA3">
        <w:rPr>
          <w:rFonts w:ascii="Times New Roman" w:hAnsi="Times New Roman"/>
          <w:b/>
          <w:sz w:val="48"/>
          <w:szCs w:val="48"/>
          <w:lang w:val="en-US"/>
        </w:rPr>
        <w:tab/>
        <w:t xml:space="preserve">  </w:t>
      </w:r>
      <w:r w:rsidR="00D53FD1" w:rsidRPr="00540EA3">
        <w:rPr>
          <w:rFonts w:ascii="Times New Roman" w:hAnsi="Times New Roman"/>
          <w:b/>
          <w:szCs w:val="28"/>
          <w:lang w:val="en-US"/>
        </w:rPr>
        <w:t xml:space="preserve">   </w:t>
      </w:r>
      <w:r w:rsidR="00D53FD1" w:rsidRPr="00540EA3">
        <w:rPr>
          <w:rFonts w:ascii="Times New Roman" w:hAnsi="Times New Roman"/>
          <w:b/>
          <w:szCs w:val="28"/>
          <w:lang w:val="en-US"/>
        </w:rPr>
        <w:tab/>
      </w:r>
      <w:r w:rsidR="00D53FD1" w:rsidRPr="00540EA3">
        <w:rPr>
          <w:rFonts w:ascii="Times New Roman" w:hAnsi="Times New Roman"/>
          <w:b/>
          <w:szCs w:val="28"/>
          <w:lang w:val="en-US"/>
        </w:rPr>
        <w:tab/>
      </w:r>
      <w:r w:rsidR="00D53FD1" w:rsidRPr="00540EA3">
        <w:rPr>
          <w:rFonts w:ascii="Times New Roman" w:hAnsi="Times New Roman"/>
          <w:b/>
          <w:szCs w:val="28"/>
          <w:lang w:val="en-US"/>
        </w:rPr>
        <w:tab/>
      </w:r>
      <w:r w:rsidR="00D53FD1" w:rsidRPr="00540EA3">
        <w:rPr>
          <w:rFonts w:ascii="Times New Roman" w:hAnsi="Times New Roman"/>
          <w:b/>
          <w:szCs w:val="28"/>
          <w:lang w:val="en-US"/>
        </w:rPr>
        <w:tab/>
      </w:r>
      <w:r w:rsidR="00D53FD1" w:rsidRPr="00540EA3">
        <w:rPr>
          <w:rFonts w:ascii="Times New Roman" w:hAnsi="Times New Roman"/>
          <w:b/>
          <w:szCs w:val="28"/>
          <w:lang w:val="en-US"/>
        </w:rPr>
        <w:tab/>
        <w:t xml:space="preserve">   </w:t>
      </w:r>
      <w:r w:rsidR="00D53FD1" w:rsidRPr="00540EA3">
        <w:rPr>
          <w:rFonts w:ascii="Times New Roman" w:hAnsi="Times New Roman"/>
          <w:b/>
          <w:szCs w:val="28"/>
          <w:lang w:val="en-US"/>
        </w:rPr>
        <w:tab/>
      </w:r>
      <w:r w:rsidR="00D53FD1" w:rsidRPr="00540EA3">
        <w:rPr>
          <w:rFonts w:ascii="Times New Roman" w:hAnsi="Times New Roman"/>
          <w:b/>
          <w:szCs w:val="28"/>
          <w:lang w:val="en-US"/>
        </w:rPr>
        <w:tab/>
      </w:r>
    </w:p>
    <w:p w:rsidR="00D53FD1" w:rsidRDefault="00D53FD1" w:rsidP="00D53FD1">
      <w:pPr>
        <w:pStyle w:val="NoSpacing"/>
        <w:rPr>
          <w:b/>
          <w:sz w:val="24"/>
          <w:szCs w:val="28"/>
          <w:lang w:val="en-US"/>
        </w:rPr>
      </w:pPr>
    </w:p>
    <w:p w:rsidR="00F66DF6" w:rsidRDefault="00F66DF6" w:rsidP="00D53FD1">
      <w:pPr>
        <w:pStyle w:val="NoSpacing"/>
        <w:rPr>
          <w:vertAlign w:val="superscript"/>
        </w:rPr>
      </w:pPr>
    </w:p>
    <w:p w:rsidR="00D53FD1" w:rsidRDefault="00D53FD1" w:rsidP="00D53FD1">
      <w:pPr>
        <w:pStyle w:val="NoSpacing"/>
        <w:rPr>
          <w:vertAlign w:val="superscript"/>
        </w:rPr>
      </w:pPr>
    </w:p>
    <w:p w:rsidR="00BC1A99" w:rsidRDefault="00BC1A99" w:rsidP="00D53FD1">
      <w:pPr>
        <w:pStyle w:val="NoSpacing"/>
        <w:rPr>
          <w:vertAlign w:val="superscript"/>
        </w:rPr>
      </w:pPr>
    </w:p>
    <w:p w:rsidR="00D53FD1" w:rsidRPr="00D53FD1" w:rsidRDefault="00D53FD1" w:rsidP="00D53FD1">
      <w:pPr>
        <w:pStyle w:val="NoSpacing"/>
        <w:rPr>
          <w:sz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3"/>
        <w:gridCol w:w="3633"/>
        <w:gridCol w:w="3644"/>
      </w:tblGrid>
      <w:tr w:rsidR="00F66DF6" w:rsidRPr="00BC1A99" w:rsidTr="0089780E">
        <w:tc>
          <w:tcPr>
            <w:tcW w:w="3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 w:cs="Courier New"/>
                <w:sz w:val="32"/>
                <w:szCs w:val="32"/>
              </w:rPr>
            </w:pPr>
            <w:r w:rsidRPr="00BC1A99">
              <w:rPr>
                <w:rFonts w:asciiTheme="minorHAnsi" w:hAnsiTheme="minorHAnsi" w:cs="Courier New"/>
                <w:sz w:val="32"/>
                <w:szCs w:val="32"/>
                <w:vertAlign w:val="superscript"/>
              </w:rPr>
              <w:t>1.</w:t>
            </w:r>
            <w:r w:rsidRPr="00BC1A99">
              <w:rPr>
                <w:rFonts w:asciiTheme="minorHAnsi" w:hAnsiTheme="minorHAnsi" w:cs="Courier New"/>
                <w:sz w:val="32"/>
                <w:szCs w:val="32"/>
              </w:rPr>
              <w:t>español</w:t>
            </w:r>
          </w:p>
        </w:tc>
        <w:tc>
          <w:tcPr>
            <w:tcW w:w="3732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 w:cs="Courier New"/>
                <w:sz w:val="32"/>
                <w:szCs w:val="32"/>
              </w:rPr>
            </w:pPr>
            <w:r w:rsidRPr="00BC1A99">
              <w:rPr>
                <w:rFonts w:asciiTheme="minorHAnsi" w:hAnsiTheme="minorHAnsi" w:cs="Courier New"/>
                <w:sz w:val="32"/>
                <w:szCs w:val="32"/>
                <w:vertAlign w:val="superscript"/>
              </w:rPr>
              <w:t>2.</w:t>
            </w:r>
            <w:r w:rsidRPr="00BC1A99">
              <w:rPr>
                <w:rFonts w:asciiTheme="minorHAnsi" w:hAnsiTheme="minorHAnsi" w:cs="Courier New"/>
                <w:sz w:val="32"/>
                <w:szCs w:val="32"/>
              </w:rPr>
              <w:t>inglés</w:t>
            </w:r>
          </w:p>
        </w:tc>
        <w:tc>
          <w:tcPr>
            <w:tcW w:w="369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 w:cs="Courier New"/>
                <w:sz w:val="32"/>
                <w:szCs w:val="32"/>
              </w:rPr>
            </w:pPr>
            <w:r w:rsidRPr="00BC1A99">
              <w:rPr>
                <w:rFonts w:asciiTheme="minorHAnsi" w:hAnsiTheme="minorHAnsi" w:cs="Courier New"/>
                <w:sz w:val="32"/>
                <w:szCs w:val="32"/>
                <w:vertAlign w:val="superscript"/>
              </w:rPr>
              <w:t>3.</w:t>
            </w:r>
            <w:r w:rsidRPr="00BC1A99">
              <w:rPr>
                <w:rFonts w:asciiTheme="minorHAnsi" w:hAnsiTheme="minorHAnsi" w:cs="Courier New"/>
                <w:sz w:val="32"/>
                <w:szCs w:val="32"/>
              </w:rPr>
              <w:t>imagen/español</w:t>
            </w:r>
          </w:p>
        </w:tc>
      </w:tr>
      <w:tr w:rsidR="00F66DF6" w:rsidRPr="00BC1A99" w:rsidTr="0089780E">
        <w:tc>
          <w:tcPr>
            <w:tcW w:w="3576" w:type="dxa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 w:cs="Courier New"/>
                <w:sz w:val="8"/>
                <w:szCs w:val="32"/>
              </w:rPr>
            </w:pPr>
          </w:p>
        </w:tc>
        <w:tc>
          <w:tcPr>
            <w:tcW w:w="3732" w:type="dxa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 w:cs="Courier New"/>
                <w:sz w:val="8"/>
                <w:szCs w:val="32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 w:cs="Courier New"/>
                <w:sz w:val="8"/>
                <w:szCs w:val="32"/>
              </w:rPr>
            </w:pPr>
          </w:p>
        </w:tc>
      </w:tr>
      <w:tr w:rsidR="00F66DF6" w:rsidRPr="00BC1A99" w:rsidTr="00277ECC">
        <w:tc>
          <w:tcPr>
            <w:tcW w:w="1099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000000"/>
          </w:tcPr>
          <w:p w:rsidR="00F66DF6" w:rsidRPr="00BC1A99" w:rsidRDefault="00F66DF6" w:rsidP="00C54927">
            <w:pPr>
              <w:pStyle w:val="NoSpacing"/>
              <w:jc w:val="center"/>
              <w:rPr>
                <w:rFonts w:asciiTheme="minorHAnsi" w:hAnsiTheme="minorHAnsi"/>
                <w:b/>
                <w:sz w:val="36"/>
                <w:szCs w:val="36"/>
                <w:lang w:val="en-US"/>
              </w:rPr>
            </w:pPr>
            <w:r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 xml:space="preserve">to talk about </w:t>
            </w:r>
            <w:r w:rsidR="00C54927"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>leisure activities</w:t>
            </w:r>
          </w:p>
        </w:tc>
      </w:tr>
      <w:tr w:rsidR="00F66DF6" w:rsidRPr="00BC1A99" w:rsidTr="0089780E">
        <w:tc>
          <w:tcPr>
            <w:tcW w:w="357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  <w:proofErr w:type="spellStart"/>
            <w:r w:rsidRPr="00BC1A99">
              <w:rPr>
                <w:rFonts w:asciiTheme="minorHAnsi" w:hAnsiTheme="minorHAnsi"/>
                <w:b/>
                <w:szCs w:val="28"/>
                <w:lang w:val="en-US"/>
              </w:rPr>
              <w:t>ir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de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compras</w:t>
            </w:r>
            <w:proofErr w:type="spellEnd"/>
          </w:p>
        </w:tc>
        <w:tc>
          <w:tcPr>
            <w:tcW w:w="3732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39165" cy="706755"/>
                  <wp:effectExtent l="0" t="0" r="0" b="0"/>
                  <wp:docPr id="1" name="Picture 10" descr="D:\Realidades 2011 Lev 1\Resources\1CLP4A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Realidades 2011 Lev 1\Resources\1CLP4A10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DF6" w:rsidRPr="00BC1A99" w:rsidTr="0089780E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  <w:proofErr w:type="spellStart"/>
            <w:r w:rsidRPr="00BC1A99">
              <w:rPr>
                <w:rFonts w:asciiTheme="minorHAnsi" w:hAnsiTheme="minorHAnsi"/>
                <w:b/>
                <w:szCs w:val="28"/>
                <w:lang w:val="en-US"/>
              </w:rPr>
              <w:t>ver</w:t>
            </w:r>
            <w:proofErr w:type="spellEnd"/>
            <w:r w:rsidRPr="00BC1A99">
              <w:rPr>
                <w:rFonts w:asciiTheme="minorHAnsi" w:hAnsiTheme="minorHAnsi"/>
                <w:b/>
                <w:szCs w:val="28"/>
                <w:lang w:val="en-US"/>
              </w:rPr>
              <w:t xml:space="preserve">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una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película</w:t>
            </w:r>
            <w:proofErr w:type="spellEnd"/>
          </w:p>
          <w:p w:rsidR="00D53FD1" w:rsidRPr="00BC1A99" w:rsidRDefault="00D53FD1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</w:p>
          <w:p w:rsidR="00D53FD1" w:rsidRPr="00BC1A99" w:rsidRDefault="00D53FD1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</w:p>
        </w:tc>
        <w:tc>
          <w:tcPr>
            <w:tcW w:w="373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255395" cy="781685"/>
                  <wp:effectExtent l="0" t="0" r="0" b="0"/>
                  <wp:docPr id="2" name="Picture 5" descr="D:\Realidades 2011 Lev 1\Resources\1CLP4A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Realidades 2011 Lev 1\Resources\1CLP4A05.jp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DF6" w:rsidRPr="00BC1A99" w:rsidTr="0089780E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la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lección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de piano</w:t>
            </w:r>
          </w:p>
        </w:tc>
        <w:tc>
          <w:tcPr>
            <w:tcW w:w="373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81075" cy="548640"/>
                  <wp:effectExtent l="0" t="0" r="0" b="0"/>
                  <wp:docPr id="3" name="Picture 7" descr="D:\Realidades 2011 Lev 1\Resources\1CLP4A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Realidades 2011 Lev 1\Resources\1CLP4A07.jp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Me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quedo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en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casa.</w:t>
            </w:r>
          </w:p>
        </w:tc>
        <w:tc>
          <w:tcPr>
            <w:tcW w:w="373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</w:tbl>
    <w:p w:rsidR="00F66DF6" w:rsidRPr="00BC1A99" w:rsidRDefault="00F66DF6" w:rsidP="00F66DF6">
      <w:pPr>
        <w:pStyle w:val="NoSpacing"/>
        <w:rPr>
          <w:rFonts w:asciiTheme="minorHAnsi" w:hAnsiTheme="minorHAnsi"/>
          <w:sz w:val="8"/>
          <w:szCs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0"/>
        <w:gridCol w:w="3575"/>
        <w:gridCol w:w="3659"/>
      </w:tblGrid>
      <w:tr w:rsidR="00F66DF6" w:rsidRPr="00BC1A99" w:rsidTr="00277ECC">
        <w:tc>
          <w:tcPr>
            <w:tcW w:w="1099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000000"/>
          </w:tcPr>
          <w:p w:rsidR="00F66DF6" w:rsidRPr="00BC1A99" w:rsidRDefault="00F66DF6" w:rsidP="00C54927">
            <w:pPr>
              <w:pStyle w:val="NoSpacing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BC1A99">
              <w:rPr>
                <w:rFonts w:asciiTheme="minorHAnsi" w:hAnsiTheme="minorHAnsi" w:cs="Courier New"/>
                <w:b/>
                <w:sz w:val="36"/>
                <w:szCs w:val="36"/>
              </w:rPr>
              <w:t xml:space="preserve">to talk about </w:t>
            </w:r>
            <w:r w:rsidR="00C54927" w:rsidRPr="00BC1A99">
              <w:rPr>
                <w:rFonts w:asciiTheme="minorHAnsi" w:hAnsiTheme="minorHAnsi" w:cs="Courier New"/>
                <w:b/>
                <w:sz w:val="36"/>
                <w:szCs w:val="36"/>
              </w:rPr>
              <w:t>places</w:t>
            </w:r>
          </w:p>
        </w:tc>
      </w:tr>
      <w:tr w:rsidR="00F66DF6" w:rsidRPr="00BC1A99" w:rsidTr="0089780E">
        <w:tc>
          <w:tcPr>
            <w:tcW w:w="359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 xml:space="preserve">la </w:t>
            </w:r>
            <w:r w:rsidR="00B52325" w:rsidRPr="00BC1A99">
              <w:rPr>
                <w:rFonts w:asciiTheme="minorHAnsi" w:hAnsiTheme="minorHAnsi"/>
                <w:szCs w:val="28"/>
              </w:rPr>
              <w:t>biblioteca</w:t>
            </w:r>
          </w:p>
        </w:tc>
        <w:tc>
          <w:tcPr>
            <w:tcW w:w="3709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B52325" w:rsidRPr="00BC1A99" w:rsidRDefault="00B52325" w:rsidP="00B52325">
            <w:pPr>
              <w:pStyle w:val="NoSpacing"/>
              <w:spacing w:line="276" w:lineRule="auto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855980" cy="615315"/>
                  <wp:effectExtent l="0" t="0" r="0" b="0"/>
                  <wp:docPr id="4" name="Picture 1" descr="D:\Realidades 2011 Lev 1\Resources\1CLP4A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ealidades 2011 Lev 1\Resources\1CLP4A01.jpg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DF6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el café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89780E" w:rsidRPr="00BC1A99" w:rsidRDefault="000D3C3C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Cs w:val="40"/>
              </w:rPr>
            </w:pPr>
            <w:r w:rsidRPr="007D260E">
              <w:rPr>
                <w:rFonts w:ascii="Calibri" w:eastAsia="Times New Roman" w:hAnsi="Calibri"/>
                <w:noProof/>
                <w:sz w:val="22"/>
                <w:lang w:val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alt="" style="position:absolute;margin-left:-3.9pt;margin-top:5.15pt;width:77.95pt;height:49.65pt;z-index:251654656;mso-wrap-edited:f;mso-width-percent:0;mso-height-percent:0;mso-position-horizontal-relative:text;mso-position-vertical-relative:text;mso-width-percent:0;mso-height-percent:0">
                  <v:imagedata r:id="rId11" o:title="" croptop="10479f"/>
                </v:shape>
                <o:OLEObject Type="Embed" ProgID="PBrush" ShapeID="_x0000_s1031" DrawAspect="Content" ObjectID="_1611725205" r:id="rId12"/>
              </w:object>
            </w:r>
          </w:p>
          <w:p w:rsidR="0089780E" w:rsidRPr="00BC1A99" w:rsidRDefault="0089780E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Cs w:val="40"/>
              </w:rPr>
            </w:pPr>
          </w:p>
          <w:p w:rsidR="00F66DF6" w:rsidRPr="00BC1A99" w:rsidRDefault="00F66DF6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Cs w:val="40"/>
              </w:rPr>
            </w:pPr>
          </w:p>
        </w:tc>
      </w:tr>
      <w:tr w:rsidR="00F66DF6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el campo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806450" cy="690245"/>
                  <wp:effectExtent l="0" t="0" r="0" b="0"/>
                  <wp:docPr id="5" name="Picture 2" descr="D:\Realidades 2011 Lev 1\Resources\1CLP4A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Realidades 2011 Lev 1\Resources\1CLP4A02.jpg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la casa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89780E" w:rsidRPr="00BC1A99" w:rsidRDefault="000D3C3C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7D260E">
              <w:rPr>
                <w:rFonts w:ascii="Calibri" w:eastAsia="Times New Roman" w:hAnsi="Calibri"/>
                <w:noProof/>
                <w:sz w:val="22"/>
                <w:lang w:val="en-US"/>
              </w:rPr>
              <w:object w:dxaOrig="1440" w:dyaOrig="1440">
                <v:shape id="_x0000_s1030" type="#_x0000_t75" alt="" style="position:absolute;margin-left:0;margin-top:3pt;width:69.05pt;height:49.05pt;z-index:251653632;mso-wrap-edited:f;mso-width-percent:0;mso-height-percent:0;mso-position-horizontal-relative:text;mso-position-vertical-relative:text;mso-width-percent:0;mso-height-percent:0">
                  <v:imagedata r:id="rId14" o:title=""/>
                </v:shape>
                <o:OLEObject Type="Embed" ProgID="PBrush" ShapeID="_x0000_s1030" DrawAspect="Content" ObjectID="_1611725204" r:id="rId15"/>
              </w:object>
            </w:r>
          </w:p>
          <w:p w:rsidR="006925C3" w:rsidRPr="00BC1A99" w:rsidRDefault="006925C3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  <w:tr w:rsidR="006925C3" w:rsidRPr="00BC1A99" w:rsidTr="00BC1A99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en casa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el centro comercial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696085" cy="615315"/>
                  <wp:effectExtent l="0" t="0" r="0" b="0"/>
                  <wp:docPr id="6" name="Picture 12" descr="D:\Realidades 2011 Lev 1\Resources\1CLP4A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Realidades 2011 Lev 1\Resources\1CLP4A12.jpg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lastRenderedPageBreak/>
              <w:t>el cine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B52325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781685" cy="1038860"/>
                  <wp:effectExtent l="0" t="0" r="0" b="0"/>
                  <wp:docPr id="7" name="Picture 9" descr="D:\Realidades 2011 Lev 1\Resources\1CLP4A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Realidades 2011 Lev 1\Resources\1CLP4A09.jpg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el gimnasio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130300" cy="690245"/>
                  <wp:effectExtent l="0" t="0" r="0" b="0"/>
                  <wp:docPr id="8" name="Picture 4" descr="D:\Realidades 2011 Lev 1\Resources\1CLP4A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Realidades 2011 Lev 1\Resources\1CLP4A04.jpg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la iglesia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89330" cy="822960"/>
                  <wp:effectExtent l="0" t="0" r="0" b="0"/>
                  <wp:docPr id="9" name="Picture 13" descr="D:\Realidades 2011 Lev 1\Resources\1CLP4A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Realidades 2011 Lev 1\Resources\1CLP4A13.jp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la mezquita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9C53FB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color w:val="455358"/>
              </w:rPr>
              <w:fldChar w:fldCharType="begin"/>
            </w:r>
            <w:r w:rsidRPr="00BC1A99">
              <w:rPr>
                <w:rFonts w:asciiTheme="minorHAnsi" w:hAnsiTheme="minorHAnsi"/>
                <w:color w:val="455358"/>
              </w:rPr>
              <w:instrText xml:space="preserve"> INCLUDEPICTURE "https://o.quizlet.com/qlHEH1pTKzosRLmUdirvuA.jpg" \* MERGEFORMATINET </w:instrText>
            </w:r>
            <w:r w:rsidRPr="00BC1A99">
              <w:rPr>
                <w:rFonts w:asciiTheme="minorHAnsi" w:hAnsiTheme="minorHAnsi"/>
                <w:color w:val="455358"/>
              </w:rPr>
              <w:fldChar w:fldCharType="separate"/>
            </w:r>
            <w:r w:rsidR="00BC1A99" w:rsidRPr="00BC1A99">
              <w:rPr>
                <w:rFonts w:asciiTheme="minorHAnsi" w:hAnsiTheme="minorHAnsi"/>
                <w:noProof/>
                <w:color w:val="455358"/>
              </w:rPr>
              <w:drawing>
                <wp:inline distT="0" distB="0" distL="0" distR="0">
                  <wp:extent cx="914400" cy="715010"/>
                  <wp:effectExtent l="0" t="0" r="0" b="0"/>
                  <wp:docPr id="10" name="Picture 10" descr="qlHEH1pTKzosRLmUdirvu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lHEH1pTKzosRLmUdirvuA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A99">
              <w:rPr>
                <w:rFonts w:asciiTheme="minorHAnsi" w:hAnsiTheme="minorHAnsi"/>
                <w:color w:val="455358"/>
              </w:rPr>
              <w:fldChar w:fldCharType="end"/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las montañas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213485" cy="715010"/>
                  <wp:effectExtent l="0" t="0" r="0" b="0"/>
                  <wp:docPr id="11" name="Picture 11" descr="D:\Realidades 2011 Lev 1\Resources\1CLP4A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Realidades 2011 Lev 1\Resources\1CLP4A11.jpg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el parque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731520" cy="589915"/>
                  <wp:effectExtent l="0" t="0" r="0" b="0"/>
                  <wp:docPr id="12" name="Picture 3" descr="D:\Realidades 2011 Lev 1\Resources\1CLP4A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Realidades 2011 Lev 1\Resources\1CLP4A03.jpg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la piscina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89025" cy="540385"/>
                  <wp:effectExtent l="0" t="0" r="0" b="0"/>
                  <wp:docPr id="13" name="Picture 14" descr="D:\Realidades 2011 Lev 1\Resources\1CLP4A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Realidades 2011 Lev 1\Resources\1CLP4A14.jpg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la playa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89025" cy="589915"/>
                  <wp:effectExtent l="0" t="0" r="0" b="0"/>
                  <wp:docPr id="14" name="Picture 8" descr="D:\Realidades 2011 Lev 1\Resources\1CLP4A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Realidades 2011 Lev 1\Resources\1CLP4A08.jpg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el restaurante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205230" cy="748030"/>
                  <wp:effectExtent l="0" t="0" r="0" b="0"/>
                  <wp:docPr id="15" name="Picture 6" descr="D:\Realidades 2011 Lev 1\Resources\1CLP4A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Realidades 2011 Lev 1\Resources\1CLP4A06.jp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la sinagoga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9C53FB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color w:val="455358"/>
              </w:rPr>
              <w:fldChar w:fldCharType="begin"/>
            </w:r>
            <w:r w:rsidRPr="00BC1A99">
              <w:rPr>
                <w:rFonts w:asciiTheme="minorHAnsi" w:hAnsiTheme="minorHAnsi"/>
                <w:color w:val="455358"/>
              </w:rPr>
              <w:instrText xml:space="preserve"> INCLUDEPICTURE "https://o.quizlet.com/F.CoaYwkVGDsFCZ9QY330g.jpg" \* MERGEFORMATINET </w:instrText>
            </w:r>
            <w:r w:rsidRPr="00BC1A99">
              <w:rPr>
                <w:rFonts w:asciiTheme="minorHAnsi" w:hAnsiTheme="minorHAnsi"/>
                <w:color w:val="455358"/>
              </w:rPr>
              <w:fldChar w:fldCharType="separate"/>
            </w:r>
            <w:r w:rsidR="00BC1A99" w:rsidRPr="00BC1A99">
              <w:rPr>
                <w:rFonts w:asciiTheme="minorHAnsi" w:hAnsiTheme="minorHAnsi"/>
                <w:noProof/>
                <w:color w:val="455358"/>
              </w:rPr>
              <w:drawing>
                <wp:inline distT="0" distB="0" distL="0" distR="0">
                  <wp:extent cx="1163955" cy="947420"/>
                  <wp:effectExtent l="0" t="0" r="0" b="0"/>
                  <wp:docPr id="16" name="Picture 16" descr="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A99">
              <w:rPr>
                <w:rFonts w:asciiTheme="minorHAnsi" w:hAnsiTheme="minorHAnsi"/>
                <w:color w:val="455358"/>
              </w:rPr>
              <w:fldChar w:fldCharType="end"/>
            </w: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el templo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  <w:tr w:rsidR="006925C3" w:rsidRPr="00BC1A99" w:rsidTr="0089780E"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</w:rPr>
            </w:pPr>
            <w:r w:rsidRPr="00BC1A99">
              <w:rPr>
                <w:rFonts w:asciiTheme="minorHAnsi" w:hAnsiTheme="minorHAnsi"/>
                <w:szCs w:val="28"/>
              </w:rPr>
              <w:t>el trabajo</w:t>
            </w:r>
          </w:p>
        </w:tc>
        <w:tc>
          <w:tcPr>
            <w:tcW w:w="3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6925C3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BC1A99" w:rsidP="006925C3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706755" cy="839470"/>
                  <wp:effectExtent l="0" t="0" r="0" b="0"/>
                  <wp:docPr id="17" name="Picture 15" descr="D:\Realidades 2011 Lev 1\Resources\1CLP4A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Realidades 2011 Lev 1\Resources\1CLP4A15.jpg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DF6" w:rsidRPr="00BC1A99" w:rsidRDefault="00F66DF6" w:rsidP="00F66DF6">
      <w:pPr>
        <w:pStyle w:val="NoSpacing"/>
        <w:rPr>
          <w:rFonts w:asciiTheme="minorHAnsi" w:hAnsiTheme="minorHAnsi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0"/>
        <w:gridCol w:w="3716"/>
        <w:gridCol w:w="3598"/>
      </w:tblGrid>
      <w:tr w:rsidR="00F66DF6" w:rsidRPr="00BC1A99" w:rsidTr="00277ECC">
        <w:tc>
          <w:tcPr>
            <w:tcW w:w="1099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000000"/>
          </w:tcPr>
          <w:p w:rsidR="00F66DF6" w:rsidRPr="00BC1A99" w:rsidRDefault="00F66DF6" w:rsidP="00C54927">
            <w:pPr>
              <w:pStyle w:val="NoSpacing"/>
              <w:jc w:val="center"/>
              <w:rPr>
                <w:rFonts w:asciiTheme="minorHAnsi" w:hAnsiTheme="minorHAnsi"/>
                <w:b/>
                <w:sz w:val="36"/>
                <w:szCs w:val="36"/>
                <w:lang w:val="en-US"/>
              </w:rPr>
            </w:pPr>
            <w:r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lastRenderedPageBreak/>
              <w:t xml:space="preserve">to </w:t>
            </w:r>
            <w:r w:rsidR="00C54927"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>tell where you go</w:t>
            </w:r>
          </w:p>
        </w:tc>
      </w:tr>
      <w:tr w:rsidR="00F66DF6" w:rsidRPr="00BC1A99" w:rsidTr="0089780E">
        <w:tc>
          <w:tcPr>
            <w:tcW w:w="349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6925C3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>a</w:t>
            </w:r>
          </w:p>
        </w:tc>
        <w:tc>
          <w:tcPr>
            <w:tcW w:w="3811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F66DF6" w:rsidRPr="00BC1A99" w:rsidTr="0089780E"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6925C3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a la, al </w:t>
            </w:r>
            <w:r w:rsidRPr="00BC1A99">
              <w:rPr>
                <w:rFonts w:asciiTheme="minorHAnsi" w:hAnsiTheme="minorHAnsi"/>
                <w:szCs w:val="28"/>
                <w:vertAlign w:val="subscript"/>
                <w:lang w:val="en-US"/>
              </w:rPr>
              <w:t>(</w:t>
            </w:r>
            <w:r w:rsidRPr="00BC1A99">
              <w:rPr>
                <w:rFonts w:asciiTheme="minorHAnsi" w:hAnsiTheme="minorHAnsi"/>
                <w:i/>
                <w:szCs w:val="28"/>
                <w:vertAlign w:val="subscript"/>
                <w:lang w:val="en-US"/>
              </w:rPr>
              <w:t>a + el</w:t>
            </w:r>
            <w:r w:rsidRPr="00BC1A99">
              <w:rPr>
                <w:rFonts w:asciiTheme="minorHAnsi" w:hAnsiTheme="minorHAnsi"/>
                <w:szCs w:val="28"/>
                <w:vertAlign w:val="subscript"/>
                <w:lang w:val="en-US"/>
              </w:rPr>
              <w:t>)</w:t>
            </w:r>
          </w:p>
        </w:tc>
        <w:tc>
          <w:tcPr>
            <w:tcW w:w="381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6925C3" w:rsidRPr="00BC1A99" w:rsidTr="0089780E"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CF0C6A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>¿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Adónde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>?</w:t>
            </w:r>
          </w:p>
        </w:tc>
        <w:tc>
          <w:tcPr>
            <w:tcW w:w="381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6925C3" w:rsidRPr="00BC1A99" w:rsidRDefault="006925C3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925C3" w:rsidRPr="00BC1A99" w:rsidRDefault="006925C3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CF0C6A" w:rsidRPr="00BC1A99" w:rsidTr="0089780E"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CF0C6A" w:rsidRPr="00BC1A99" w:rsidRDefault="00CF0C6A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>a casa</w:t>
            </w:r>
          </w:p>
        </w:tc>
        <w:tc>
          <w:tcPr>
            <w:tcW w:w="381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F0C6A" w:rsidRPr="00BC1A99" w:rsidRDefault="00CF0C6A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Pr="00BC1A99" w:rsidRDefault="00CF0C6A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</w:tbl>
    <w:p w:rsidR="00F66DF6" w:rsidRPr="00BC1A99" w:rsidRDefault="00F66DF6" w:rsidP="00F66DF6">
      <w:pPr>
        <w:pStyle w:val="NoSpacing"/>
        <w:rPr>
          <w:rFonts w:asciiTheme="minorHAnsi" w:hAnsiTheme="minorHAnsi"/>
          <w:sz w:val="8"/>
          <w:szCs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609"/>
        <w:gridCol w:w="3601"/>
      </w:tblGrid>
      <w:tr w:rsidR="00F66DF6" w:rsidRPr="00BC1A99" w:rsidTr="00277ECC">
        <w:tc>
          <w:tcPr>
            <w:tcW w:w="1099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000000"/>
          </w:tcPr>
          <w:p w:rsidR="00F66DF6" w:rsidRPr="00BC1A99" w:rsidRDefault="00F66DF6" w:rsidP="00C54927">
            <w:pPr>
              <w:pStyle w:val="NoSpacing"/>
              <w:jc w:val="center"/>
              <w:rPr>
                <w:rFonts w:asciiTheme="minorHAnsi" w:hAnsiTheme="minorHAnsi"/>
                <w:b/>
                <w:sz w:val="36"/>
                <w:szCs w:val="36"/>
                <w:lang w:val="en-US"/>
              </w:rPr>
            </w:pPr>
            <w:r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 xml:space="preserve">to </w:t>
            </w:r>
            <w:r w:rsidR="00C54927"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>tell with whom you go</w:t>
            </w:r>
          </w:p>
        </w:tc>
      </w:tr>
      <w:tr w:rsidR="00F66DF6" w:rsidRPr="00BC1A99" w:rsidTr="0089780E">
        <w:tc>
          <w:tcPr>
            <w:tcW w:w="361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CF0C6A" w:rsidP="008D01F0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¿Con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quién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>?</w:t>
            </w:r>
          </w:p>
        </w:tc>
        <w:tc>
          <w:tcPr>
            <w:tcW w:w="3698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F66DF6" w:rsidRPr="00BC1A99" w:rsidTr="0089780E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CF0C6A" w:rsidP="008D01F0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con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mis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/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tus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amigos</w:t>
            </w:r>
          </w:p>
        </w:tc>
        <w:tc>
          <w:tcPr>
            <w:tcW w:w="369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CF0C6A" w:rsidRPr="00BC1A99" w:rsidTr="0089780E"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CF0C6A" w:rsidRPr="00BC1A99" w:rsidRDefault="00CF0C6A" w:rsidP="008D01F0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>solo (a)</w:t>
            </w:r>
          </w:p>
        </w:tc>
        <w:tc>
          <w:tcPr>
            <w:tcW w:w="369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F0C6A" w:rsidRPr="00BC1A99" w:rsidRDefault="00CF0C6A" w:rsidP="008D01F0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Pr="00BC1A99" w:rsidRDefault="00CF0C6A" w:rsidP="008D01F0">
            <w:pPr>
              <w:pStyle w:val="NoSpacing"/>
              <w:spacing w:line="276" w:lineRule="auto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</w:tbl>
    <w:p w:rsidR="00F66DF6" w:rsidRPr="00BC1A99" w:rsidRDefault="00F66DF6" w:rsidP="00F66DF6">
      <w:pPr>
        <w:pStyle w:val="NoSpacing"/>
        <w:rPr>
          <w:rFonts w:asciiTheme="minorHAnsi" w:hAnsiTheme="minorHAnsi"/>
          <w:sz w:val="8"/>
          <w:szCs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6"/>
        <w:gridCol w:w="3574"/>
        <w:gridCol w:w="3574"/>
      </w:tblGrid>
      <w:tr w:rsidR="00F66DF6" w:rsidRPr="00BC1A99" w:rsidTr="00277ECC">
        <w:tc>
          <w:tcPr>
            <w:tcW w:w="1101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000000"/>
          </w:tcPr>
          <w:p w:rsidR="00F66DF6" w:rsidRPr="00BC1A99" w:rsidRDefault="00F66DF6" w:rsidP="00C54927">
            <w:pPr>
              <w:pStyle w:val="NoSpacing"/>
              <w:jc w:val="center"/>
              <w:rPr>
                <w:rFonts w:asciiTheme="minorHAnsi" w:hAnsiTheme="minorHAnsi"/>
                <w:b/>
                <w:sz w:val="36"/>
                <w:szCs w:val="36"/>
                <w:lang w:val="en-US"/>
              </w:rPr>
            </w:pPr>
            <w:r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 xml:space="preserve">to </w:t>
            </w:r>
            <w:r w:rsidR="00C54927"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>talk about when things are done</w:t>
            </w:r>
          </w:p>
        </w:tc>
      </w:tr>
      <w:tr w:rsidR="00F66DF6" w:rsidRPr="00BC1A99" w:rsidTr="008D01F0">
        <w:tc>
          <w:tcPr>
            <w:tcW w:w="367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>¿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Cuándo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>?</w:t>
            </w:r>
          </w:p>
        </w:tc>
        <w:tc>
          <w:tcPr>
            <w:tcW w:w="3672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72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F66DF6" w:rsidRPr="00BC1A99" w:rsidTr="008D01F0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después</w:t>
            </w:r>
            <w:proofErr w:type="spellEnd"/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F66DF6" w:rsidRPr="00BC1A99" w:rsidTr="008D01F0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después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de</w:t>
            </w:r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C5407E" w:rsidRPr="00BC1A99" w:rsidTr="008D01F0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C5407E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los fines de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semana</w:t>
            </w:r>
            <w:proofErr w:type="spellEnd"/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5407E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C5407E" w:rsidRPr="00BC1A99" w:rsidRDefault="00C5407E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C5407E" w:rsidRPr="00BC1A99" w:rsidTr="008D01F0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C5407E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los lunes, los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martes</w:t>
            </w:r>
            <w:proofErr w:type="spellEnd"/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5407E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C5407E" w:rsidRPr="00BC1A99" w:rsidRDefault="00C5407E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C5407E" w:rsidRPr="00BC1A99" w:rsidTr="008D01F0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C5407E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tiempo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libre</w:t>
            </w:r>
            <w:proofErr w:type="spellEnd"/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5407E" w:rsidRPr="00BC1A99" w:rsidRDefault="00C5407E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C5407E" w:rsidRPr="00BC1A99" w:rsidRDefault="00C5407E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</w:tbl>
    <w:p w:rsidR="00F66DF6" w:rsidRPr="00BC1A99" w:rsidRDefault="00F66DF6" w:rsidP="00F66DF6">
      <w:pPr>
        <w:pStyle w:val="NoSpacing"/>
        <w:rPr>
          <w:rFonts w:asciiTheme="minorHAnsi" w:hAnsiTheme="minorHAnsi"/>
          <w:sz w:val="8"/>
          <w:szCs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9"/>
        <w:gridCol w:w="3578"/>
        <w:gridCol w:w="3577"/>
      </w:tblGrid>
      <w:tr w:rsidR="00F66DF6" w:rsidRPr="00BC1A99" w:rsidTr="00277ECC">
        <w:tc>
          <w:tcPr>
            <w:tcW w:w="1101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000000"/>
          </w:tcPr>
          <w:p w:rsidR="00F66DF6" w:rsidRPr="00BC1A99" w:rsidRDefault="00F66DF6" w:rsidP="00C54927">
            <w:pPr>
              <w:pStyle w:val="NoSpacing"/>
              <w:jc w:val="center"/>
              <w:rPr>
                <w:rFonts w:asciiTheme="minorHAnsi" w:hAnsiTheme="minorHAnsi"/>
                <w:b/>
                <w:sz w:val="36"/>
                <w:szCs w:val="36"/>
                <w:lang w:val="en-US"/>
              </w:rPr>
            </w:pPr>
            <w:r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 xml:space="preserve">to </w:t>
            </w:r>
            <w:r w:rsidR="00C54927"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>talk about where someone is from</w:t>
            </w:r>
            <w:r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 xml:space="preserve"> </w:t>
            </w:r>
          </w:p>
        </w:tc>
      </w:tr>
      <w:tr w:rsidR="00F66DF6" w:rsidRPr="00BC1A99" w:rsidTr="008D01F0">
        <w:tc>
          <w:tcPr>
            <w:tcW w:w="367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023482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¿De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dónde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eres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>?</w:t>
            </w:r>
          </w:p>
        </w:tc>
        <w:tc>
          <w:tcPr>
            <w:tcW w:w="3672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72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F66DF6" w:rsidRPr="00BC1A99" w:rsidTr="008D01F0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023482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>de</w:t>
            </w:r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</w:tbl>
    <w:p w:rsidR="00F66DF6" w:rsidRPr="00BC1A99" w:rsidRDefault="00F66DF6" w:rsidP="00F66DF6">
      <w:pPr>
        <w:pStyle w:val="NoSpacing"/>
        <w:rPr>
          <w:rFonts w:asciiTheme="minorHAnsi" w:hAnsiTheme="minorHAnsi"/>
          <w:sz w:val="8"/>
          <w:szCs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6"/>
        <w:gridCol w:w="3595"/>
        <w:gridCol w:w="3593"/>
      </w:tblGrid>
      <w:tr w:rsidR="00F66DF6" w:rsidRPr="00BC1A99" w:rsidTr="00277ECC">
        <w:tc>
          <w:tcPr>
            <w:tcW w:w="1099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000000"/>
          </w:tcPr>
          <w:p w:rsidR="00F66DF6" w:rsidRPr="00BC1A99" w:rsidRDefault="00C54927" w:rsidP="008D01F0">
            <w:pPr>
              <w:pStyle w:val="NoSpacing"/>
              <w:jc w:val="center"/>
              <w:rPr>
                <w:rFonts w:asciiTheme="minorHAnsi" w:hAnsiTheme="minorHAnsi"/>
                <w:b/>
                <w:sz w:val="36"/>
                <w:szCs w:val="36"/>
                <w:lang w:val="en-US"/>
              </w:rPr>
            </w:pPr>
            <w:r w:rsidRPr="00BC1A99">
              <w:rPr>
                <w:rFonts w:asciiTheme="minorHAnsi" w:hAnsiTheme="minorHAnsi" w:cs="Courier New"/>
                <w:b/>
                <w:sz w:val="36"/>
                <w:szCs w:val="36"/>
                <w:lang w:val="en-US"/>
              </w:rPr>
              <w:t>other useful words and expressions</w:t>
            </w:r>
          </w:p>
        </w:tc>
      </w:tr>
      <w:tr w:rsidR="00F66DF6" w:rsidRPr="00BC1A99" w:rsidTr="0089780E">
        <w:tc>
          <w:tcPr>
            <w:tcW w:w="3616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023482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generalmente</w:t>
            </w:r>
            <w:proofErr w:type="spellEnd"/>
          </w:p>
        </w:tc>
        <w:tc>
          <w:tcPr>
            <w:tcW w:w="3692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double" w:sz="6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F66DF6" w:rsidRPr="00BC1A99" w:rsidRDefault="00F66DF6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  <w:tr w:rsidR="00F66DF6" w:rsidRPr="00BC1A99" w:rsidTr="0089780E"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023482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>¡</w:t>
            </w:r>
            <w:proofErr w:type="gramStart"/>
            <w:r w:rsidRPr="00BC1A99">
              <w:rPr>
                <w:rFonts w:asciiTheme="minorHAnsi" w:hAnsiTheme="minorHAnsi"/>
                <w:szCs w:val="28"/>
                <w:lang w:val="en-US"/>
              </w:rPr>
              <w:t>No</w:t>
            </w:r>
            <w:proofErr w:type="gramEnd"/>
            <w:r w:rsidRPr="00BC1A99">
              <w:rPr>
                <w:rFonts w:asciiTheme="minorHAnsi" w:hAnsiTheme="minorHAnsi"/>
                <w:szCs w:val="28"/>
                <w:lang w:val="en-US"/>
              </w:rPr>
              <w:t xml:space="preserve"> me </w:t>
            </w:r>
            <w:proofErr w:type="spellStart"/>
            <w:r w:rsidRPr="00BC1A99">
              <w:rPr>
                <w:rFonts w:asciiTheme="minorHAnsi" w:hAnsiTheme="minorHAnsi"/>
                <w:szCs w:val="28"/>
                <w:lang w:val="en-US"/>
              </w:rPr>
              <w:t>digas</w:t>
            </w:r>
            <w:proofErr w:type="spellEnd"/>
            <w:r w:rsidRPr="00BC1A99">
              <w:rPr>
                <w:rFonts w:asciiTheme="minorHAnsi" w:hAnsiTheme="minorHAnsi"/>
                <w:szCs w:val="28"/>
                <w:lang w:val="en-US"/>
              </w:rPr>
              <w:t>!</w:t>
            </w:r>
          </w:p>
        </w:tc>
        <w:tc>
          <w:tcPr>
            <w:tcW w:w="369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F66DF6" w:rsidRPr="00BC1A99" w:rsidRDefault="00F66DF6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0348BE" w:rsidRPr="00BC1A99" w:rsidRDefault="000348BE" w:rsidP="000348BE">
            <w:pPr>
              <w:spacing w:after="180" w:line="240" w:lineRule="auto"/>
              <w:rPr>
                <w:rFonts w:asciiTheme="minorHAnsi" w:eastAsia="Times New Roman" w:hAnsiTheme="minorHAnsi" w:cs="Arial"/>
                <w:color w:val="222222"/>
                <w:sz w:val="27"/>
                <w:szCs w:val="27"/>
                <w:lang w:val="en"/>
              </w:rPr>
            </w:pPr>
          </w:p>
        </w:tc>
      </w:tr>
      <w:tr w:rsidR="00023482" w:rsidRPr="00BC1A99" w:rsidTr="0089780E"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023482" w:rsidRPr="00BC1A99" w:rsidRDefault="00023482" w:rsidP="008D01F0">
            <w:pPr>
              <w:pStyle w:val="NoSpacing"/>
              <w:jc w:val="center"/>
              <w:rPr>
                <w:rFonts w:asciiTheme="minorHAnsi" w:hAnsiTheme="minorHAnsi"/>
                <w:szCs w:val="28"/>
                <w:lang w:val="en-US"/>
              </w:rPr>
            </w:pPr>
            <w:r w:rsidRPr="00BC1A99">
              <w:rPr>
                <w:rFonts w:asciiTheme="minorHAnsi" w:hAnsiTheme="minorHAnsi"/>
                <w:szCs w:val="28"/>
                <w:lang w:val="en-US"/>
              </w:rPr>
              <w:t>para + infinitive</w:t>
            </w:r>
          </w:p>
        </w:tc>
        <w:tc>
          <w:tcPr>
            <w:tcW w:w="369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023482" w:rsidRPr="00BC1A99" w:rsidRDefault="00023482" w:rsidP="008D01F0">
            <w:pPr>
              <w:pStyle w:val="NoSpacing"/>
              <w:jc w:val="center"/>
              <w:rPr>
                <w:rFonts w:asciiTheme="minorHAnsi" w:hAnsiTheme="minorHAnsi"/>
                <w:color w:val="FF0000"/>
                <w:szCs w:val="40"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023482" w:rsidRPr="00BC1A99" w:rsidRDefault="00023482" w:rsidP="008D01F0">
            <w:pPr>
              <w:pStyle w:val="NoSpacing"/>
              <w:rPr>
                <w:rFonts w:asciiTheme="minorHAnsi" w:hAnsiTheme="minorHAnsi"/>
                <w:b/>
                <w:sz w:val="40"/>
                <w:szCs w:val="40"/>
                <w:lang w:val="en-US"/>
              </w:rPr>
            </w:pPr>
          </w:p>
        </w:tc>
      </w:tr>
    </w:tbl>
    <w:p w:rsidR="00F66DF6" w:rsidRPr="00BC1A99" w:rsidRDefault="00F66DF6" w:rsidP="00F66DF6">
      <w:pPr>
        <w:rPr>
          <w:rFonts w:asciiTheme="minorHAnsi" w:hAnsiTheme="minorHAnsi"/>
        </w:rPr>
      </w:pPr>
    </w:p>
    <w:p w:rsidR="008D01F0" w:rsidRPr="00BC1A99" w:rsidRDefault="008D01F0">
      <w:pPr>
        <w:rPr>
          <w:rFonts w:asciiTheme="minorHAnsi" w:hAnsiTheme="minorHAnsi"/>
        </w:rPr>
      </w:pPr>
    </w:p>
    <w:p w:rsidR="00D53FD1" w:rsidRPr="00BC1A99" w:rsidRDefault="00D53FD1" w:rsidP="00122C4F">
      <w:pPr>
        <w:pStyle w:val="NoSpacing"/>
        <w:rPr>
          <w:rFonts w:asciiTheme="minorHAnsi" w:hAnsiTheme="minorHAnsi"/>
          <w:sz w:val="22"/>
          <w:lang w:val="en-US"/>
        </w:rPr>
      </w:pPr>
    </w:p>
    <w:p w:rsidR="00D53FD1" w:rsidRPr="00BC1A99" w:rsidRDefault="00D53FD1" w:rsidP="00122C4F">
      <w:pPr>
        <w:pStyle w:val="NoSpacing"/>
        <w:rPr>
          <w:rFonts w:asciiTheme="minorHAnsi" w:hAnsiTheme="minorHAnsi"/>
          <w:sz w:val="22"/>
          <w:lang w:val="en-US"/>
        </w:rPr>
      </w:pPr>
    </w:p>
    <w:p w:rsidR="00BC1A99" w:rsidRDefault="00BC1A99" w:rsidP="00122C4F">
      <w:pPr>
        <w:pStyle w:val="NoSpacing"/>
        <w:rPr>
          <w:rFonts w:asciiTheme="minorHAnsi" w:hAnsiTheme="minorHAnsi"/>
          <w:lang w:val="en-US"/>
        </w:rPr>
      </w:pPr>
    </w:p>
    <w:p w:rsidR="00122C4F" w:rsidRPr="00BC1A99" w:rsidRDefault="00122C4F" w:rsidP="00122C4F">
      <w:pPr>
        <w:pStyle w:val="NoSpacing"/>
        <w:rPr>
          <w:rFonts w:asciiTheme="minorHAnsi" w:hAnsiTheme="minorHAnsi"/>
          <w:lang w:val="en-US"/>
        </w:rPr>
      </w:pPr>
      <w:proofErr w:type="spellStart"/>
      <w:r w:rsidRPr="00BC1A99">
        <w:rPr>
          <w:rFonts w:asciiTheme="minorHAnsi" w:hAnsiTheme="minorHAnsi"/>
          <w:lang w:val="en-US"/>
        </w:rPr>
        <w:lastRenderedPageBreak/>
        <w:t>Nombre</w:t>
      </w:r>
      <w:proofErr w:type="spellEnd"/>
      <w:r w:rsidRPr="00BC1A99">
        <w:rPr>
          <w:rFonts w:asciiTheme="minorHAnsi" w:hAnsiTheme="minorHAnsi"/>
          <w:lang w:val="en-US"/>
        </w:rPr>
        <w:t xml:space="preserve">: ________________________ </w:t>
      </w:r>
      <w:proofErr w:type="spellStart"/>
      <w:r w:rsidRPr="00BC1A99">
        <w:rPr>
          <w:rFonts w:asciiTheme="minorHAnsi" w:hAnsiTheme="minorHAnsi"/>
          <w:lang w:val="en-US"/>
        </w:rPr>
        <w:t>fecha</w:t>
      </w:r>
      <w:proofErr w:type="spellEnd"/>
      <w:r w:rsidRPr="00BC1A99">
        <w:rPr>
          <w:rFonts w:asciiTheme="minorHAnsi" w:hAnsiTheme="minorHAnsi"/>
          <w:lang w:val="en-US"/>
        </w:rPr>
        <w:t xml:space="preserve">: ____________________________ </w:t>
      </w:r>
      <w:proofErr w:type="spellStart"/>
      <w:r w:rsidRPr="00BC1A99">
        <w:rPr>
          <w:rFonts w:asciiTheme="minorHAnsi" w:hAnsiTheme="minorHAnsi"/>
          <w:lang w:val="en-US"/>
        </w:rPr>
        <w:t>mód</w:t>
      </w:r>
      <w:proofErr w:type="spellEnd"/>
      <w:r w:rsidRPr="00BC1A99">
        <w:rPr>
          <w:rFonts w:asciiTheme="minorHAnsi" w:hAnsiTheme="minorHAnsi"/>
          <w:lang w:val="en-US"/>
        </w:rPr>
        <w:t>: ______</w:t>
      </w:r>
    </w:p>
    <w:p w:rsidR="00122C4F" w:rsidRPr="00BC1A99" w:rsidRDefault="00BC1A99" w:rsidP="00122C4F">
      <w:pPr>
        <w:tabs>
          <w:tab w:val="center" w:pos="5400"/>
        </w:tabs>
        <w:rPr>
          <w:rFonts w:asciiTheme="minorHAnsi" w:hAnsiTheme="minorHAnsi"/>
        </w:rPr>
      </w:pPr>
      <w:r w:rsidRPr="00BC1A9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200025</wp:posOffset>
                </wp:positionV>
                <wp:extent cx="2610485" cy="747395"/>
                <wp:effectExtent l="0" t="0" r="5715" b="1905"/>
                <wp:wrapNone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0485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C4F" w:rsidRPr="00A9548A" w:rsidRDefault="00122C4F" w:rsidP="00122C4F">
                            <w:pPr>
                              <w:pStyle w:val="NoSpacing"/>
                              <w:jc w:val="center"/>
                              <w:rPr>
                                <w:rFonts w:cs="Courier New"/>
                                <w:b/>
                                <w:sz w:val="48"/>
                                <w:szCs w:val="44"/>
                              </w:rPr>
                            </w:pPr>
                            <w:r w:rsidRPr="00A9548A">
                              <w:rPr>
                                <w:rFonts w:cs="Courier New"/>
                                <w:b/>
                                <w:sz w:val="48"/>
                                <w:szCs w:val="44"/>
                              </w:rPr>
                              <w:t>Lotería</w:t>
                            </w:r>
                            <w:r>
                              <w:rPr>
                                <w:rFonts w:cs="Courier New"/>
                                <w:b/>
                                <w:sz w:val="48"/>
                                <w:szCs w:val="44"/>
                              </w:rPr>
                              <w:t xml:space="preserve"> 4A</w:t>
                            </w:r>
                          </w:p>
                          <w:p w:rsidR="00122C4F" w:rsidRPr="00A9548A" w:rsidRDefault="00122C4F" w:rsidP="00122C4F">
                            <w:pPr>
                              <w:pStyle w:val="NoSpacing"/>
                              <w:jc w:val="center"/>
                              <w:rPr>
                                <w:rFonts w:cs="Courier New"/>
                                <w:szCs w:val="32"/>
                              </w:rPr>
                            </w:pPr>
                            <w:r w:rsidRPr="00A9548A">
                              <w:rPr>
                                <w:rFonts w:cs="Courier New"/>
                                <w:szCs w:val="32"/>
                              </w:rPr>
                              <w:t xml:space="preserve">Vocabulario: </w:t>
                            </w:r>
                            <w:r>
                              <w:rPr>
                                <w:rFonts w:cs="Courier New"/>
                                <w:szCs w:val="32"/>
                              </w:rPr>
                              <w:t>¿Adónde vas?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88.9pt;margin-top:15.75pt;width:205.55pt;height:58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">
                <v:path arrowok="t"/>
                <v:textbox>
                  <w:txbxContent>
                    <w:p w:rsidR="00122C4F" w:rsidRPr="00A9548A" w:rsidRDefault="00122C4F" w:rsidP="00122C4F">
                      <w:pPr>
                        <w:pStyle w:val="NoSpacing"/>
                        <w:jc w:val="center"/>
                        <w:rPr>
                          <w:rFonts w:cs="Courier New"/>
                          <w:b/>
                          <w:sz w:val="48"/>
                          <w:szCs w:val="44"/>
                        </w:rPr>
                      </w:pPr>
                      <w:r w:rsidRPr="00A9548A">
                        <w:rPr>
                          <w:rFonts w:cs="Courier New"/>
                          <w:b/>
                          <w:sz w:val="48"/>
                          <w:szCs w:val="44"/>
                        </w:rPr>
                        <w:t>Lotería</w:t>
                      </w:r>
                      <w:r>
                        <w:rPr>
                          <w:rFonts w:cs="Courier New"/>
                          <w:b/>
                          <w:sz w:val="48"/>
                          <w:szCs w:val="44"/>
                        </w:rPr>
                        <w:t xml:space="preserve"> 4A</w:t>
                      </w:r>
                    </w:p>
                    <w:p w:rsidR="00122C4F" w:rsidRPr="00A9548A" w:rsidRDefault="00122C4F" w:rsidP="00122C4F">
                      <w:pPr>
                        <w:pStyle w:val="NoSpacing"/>
                        <w:jc w:val="center"/>
                        <w:rPr>
                          <w:rFonts w:cs="Courier New"/>
                          <w:szCs w:val="32"/>
                        </w:rPr>
                      </w:pPr>
                      <w:r w:rsidRPr="00A9548A">
                        <w:rPr>
                          <w:rFonts w:cs="Courier New"/>
                          <w:szCs w:val="32"/>
                        </w:rPr>
                        <w:t xml:space="preserve">Vocabulario: </w:t>
                      </w:r>
                      <w:r>
                        <w:rPr>
                          <w:rFonts w:cs="Courier New"/>
                          <w:szCs w:val="32"/>
                        </w:rPr>
                        <w:t>¿Adónde vas?</w:t>
                      </w:r>
                    </w:p>
                  </w:txbxContent>
                </v:textbox>
              </v:shape>
            </w:pict>
          </mc:Fallback>
        </mc:AlternateContent>
      </w:r>
      <w:r w:rsidRPr="00BC1A99">
        <w:rPr>
          <w:rFonts w:asciiTheme="minorHAnsi" w:hAnsiTheme="minorHAnsi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152400</wp:posOffset>
            </wp:positionV>
            <wp:extent cx="1035050" cy="749300"/>
            <wp:effectExtent l="0" t="0" r="0" b="0"/>
            <wp:wrapNone/>
            <wp:docPr id="54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4F" w:rsidRPr="00BC1A99">
        <w:rPr>
          <w:rFonts w:asciiTheme="minorHAnsi" w:hAnsiTheme="minorHAnsi"/>
        </w:rPr>
        <w:tab/>
      </w:r>
    </w:p>
    <w:p w:rsidR="00122C4F" w:rsidRPr="00BC1A99" w:rsidRDefault="00122C4F" w:rsidP="00122C4F">
      <w:pPr>
        <w:tabs>
          <w:tab w:val="center" w:pos="5400"/>
        </w:tabs>
        <w:rPr>
          <w:rFonts w:asciiTheme="minorHAnsi" w:hAnsiTheme="minorHAnsi"/>
        </w:rPr>
      </w:pPr>
    </w:p>
    <w:p w:rsidR="00122C4F" w:rsidRDefault="00122C4F" w:rsidP="00122C4F">
      <w:pPr>
        <w:pStyle w:val="NoSpacing"/>
        <w:rPr>
          <w:rFonts w:asciiTheme="minorHAnsi" w:hAnsiTheme="minorHAnsi"/>
          <w:lang w:val="en-US"/>
        </w:rPr>
      </w:pPr>
    </w:p>
    <w:p w:rsidR="00BC1A99" w:rsidRPr="00BC1A99" w:rsidRDefault="00BC1A99" w:rsidP="00122C4F">
      <w:pPr>
        <w:pStyle w:val="NoSpacing"/>
        <w:rPr>
          <w:rFonts w:asciiTheme="minorHAnsi" w:hAnsiTheme="minorHAnsi"/>
          <w:lang w:val="en-US"/>
        </w:rPr>
      </w:pPr>
    </w:p>
    <w:p w:rsidR="00122C4F" w:rsidRDefault="00122C4F" w:rsidP="00122C4F">
      <w:pPr>
        <w:pStyle w:val="NoSpacing"/>
        <w:rPr>
          <w:rFonts w:asciiTheme="minorHAnsi" w:hAnsiTheme="minorHAnsi"/>
        </w:rPr>
      </w:pPr>
      <w:r w:rsidRPr="00BC1A99">
        <w:rPr>
          <w:rFonts w:asciiTheme="minorHAnsi" w:hAnsiTheme="minorHAnsi"/>
          <w:lang w:val="en-US"/>
        </w:rPr>
        <w:t xml:space="preserve">There are several ways you can win! Listen to each round’s “winning moves”. </w:t>
      </w:r>
      <w:r w:rsidRPr="00BC1A99">
        <w:rPr>
          <w:rFonts w:asciiTheme="minorHAnsi" w:hAnsiTheme="minorHAnsi"/>
        </w:rPr>
        <w:t xml:space="preserve">Make sure you say “Lotería” when you win. </w:t>
      </w:r>
    </w:p>
    <w:p w:rsidR="00BC1A99" w:rsidRPr="00BC1A99" w:rsidRDefault="00BC1A99" w:rsidP="00122C4F">
      <w:pPr>
        <w:pStyle w:val="NoSpacing"/>
        <w:rPr>
          <w:rFonts w:asciiTheme="minorHAnsi" w:hAnsiTheme="minorHAnsi"/>
        </w:rPr>
      </w:pPr>
    </w:p>
    <w:p w:rsidR="00122C4F" w:rsidRPr="00BC1A99" w:rsidRDefault="00122C4F" w:rsidP="00122C4F">
      <w:pPr>
        <w:pStyle w:val="NoSpacing"/>
        <w:rPr>
          <w:rFonts w:asciiTheme="minorHAnsi" w:hAnsiTheme="minorHAnsi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2153"/>
        <w:gridCol w:w="2179"/>
        <w:gridCol w:w="2153"/>
        <w:gridCol w:w="2153"/>
      </w:tblGrid>
      <w:tr w:rsidR="00122C4F" w:rsidRPr="00BC1A99" w:rsidTr="000F58FB"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122C4F" w:rsidRPr="00BC1A99" w:rsidTr="000F58FB"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122C4F" w:rsidRPr="00BC1A99" w:rsidTr="000F58FB"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jc w:val="center"/>
              <w:rPr>
                <w:rFonts w:asciiTheme="minorHAnsi" w:hAnsiTheme="minorHAnsi"/>
                <w:sz w:val="16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BC1A99">
              <w:rPr>
                <w:rFonts w:asciiTheme="minorHAnsi" w:hAnsiTheme="minorHAnsi"/>
                <w:sz w:val="72"/>
                <w:szCs w:val="32"/>
              </w:rPr>
              <w:t>Libre</w:t>
            </w: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122C4F" w:rsidRPr="00BC1A99" w:rsidTr="000F58FB"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122C4F" w:rsidRPr="00BC1A99" w:rsidTr="000F58FB"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auto"/>
          </w:tcPr>
          <w:p w:rsidR="00122C4F" w:rsidRPr="00BC1A99" w:rsidRDefault="00122C4F" w:rsidP="000F58FB">
            <w:pPr>
              <w:pStyle w:val="NoSpacing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122C4F" w:rsidRPr="00BC1A99" w:rsidRDefault="00122C4F">
      <w:pPr>
        <w:rPr>
          <w:rFonts w:asciiTheme="minorHAnsi" w:hAnsiTheme="minorHAnsi"/>
        </w:rPr>
      </w:pPr>
    </w:p>
    <w:p w:rsidR="004F7139" w:rsidRPr="00BC1A99" w:rsidRDefault="004F7139">
      <w:pPr>
        <w:rPr>
          <w:rFonts w:asciiTheme="minorHAnsi" w:hAnsiTheme="minorHAnsi"/>
        </w:rPr>
      </w:pPr>
    </w:p>
    <w:p w:rsidR="004F7139" w:rsidRPr="00BC1A99" w:rsidRDefault="004F7139">
      <w:pPr>
        <w:rPr>
          <w:rFonts w:asciiTheme="minorHAnsi" w:hAnsiTheme="minorHAnsi"/>
        </w:rPr>
      </w:pPr>
    </w:p>
    <w:p w:rsidR="004F7139" w:rsidRPr="00BC1A99" w:rsidRDefault="004F7139">
      <w:pPr>
        <w:rPr>
          <w:rFonts w:asciiTheme="minorHAnsi" w:hAnsiTheme="minorHAnsi"/>
        </w:rPr>
      </w:pPr>
    </w:p>
    <w:p w:rsidR="004F7139" w:rsidRPr="00BC1A99" w:rsidRDefault="004F7139">
      <w:pPr>
        <w:rPr>
          <w:rFonts w:asciiTheme="minorHAnsi" w:hAnsiTheme="minorHAnsi"/>
        </w:rPr>
      </w:pPr>
    </w:p>
    <w:p w:rsidR="004F7139" w:rsidRPr="00BC1A99" w:rsidRDefault="004F7139">
      <w:pPr>
        <w:rPr>
          <w:rFonts w:asciiTheme="minorHAnsi" w:hAnsiTheme="minorHAnsi"/>
        </w:rPr>
      </w:pPr>
    </w:p>
    <w:p w:rsidR="004F7139" w:rsidRPr="00BC1A99" w:rsidRDefault="004F7139" w:rsidP="004F7139">
      <w:pPr>
        <w:pStyle w:val="NoSpacing"/>
        <w:rPr>
          <w:rFonts w:asciiTheme="minorHAnsi" w:hAnsiTheme="minorHAnsi"/>
          <w:sz w:val="32"/>
        </w:rPr>
      </w:pPr>
      <w:r w:rsidRPr="00BC1A99">
        <w:rPr>
          <w:rFonts w:asciiTheme="minorHAnsi" w:hAnsiTheme="minorHAnsi"/>
          <w:sz w:val="32"/>
          <w:lang w:val="en-US"/>
        </w:rPr>
        <w:lastRenderedPageBreak/>
        <w:t xml:space="preserve">Cut the </w:t>
      </w:r>
      <w:r w:rsidRPr="00BC1A99">
        <w:rPr>
          <w:rFonts w:asciiTheme="minorHAnsi" w:hAnsiTheme="minorHAnsi"/>
          <w:b/>
          <w:sz w:val="32"/>
          <w:lang w:val="en-US"/>
        </w:rPr>
        <w:t>individual</w:t>
      </w:r>
      <w:r w:rsidRPr="00BC1A99">
        <w:rPr>
          <w:rFonts w:asciiTheme="minorHAnsi" w:hAnsiTheme="minorHAnsi"/>
          <w:sz w:val="32"/>
          <w:lang w:val="en-US"/>
        </w:rPr>
        <w:t xml:space="preserve"> images and paste in a </w:t>
      </w:r>
      <w:r w:rsidRPr="00BC1A99">
        <w:rPr>
          <w:rFonts w:asciiTheme="minorHAnsi" w:hAnsiTheme="minorHAnsi"/>
          <w:b/>
          <w:sz w:val="32"/>
          <w:lang w:val="en-US"/>
        </w:rPr>
        <w:t>random</w:t>
      </w:r>
      <w:r w:rsidRPr="00BC1A99">
        <w:rPr>
          <w:rFonts w:asciiTheme="minorHAnsi" w:hAnsiTheme="minorHAnsi"/>
          <w:sz w:val="32"/>
          <w:lang w:val="en-US"/>
        </w:rPr>
        <w:t xml:space="preserve"> order. </w:t>
      </w:r>
      <w:r w:rsidRPr="00BC1A99">
        <w:rPr>
          <w:rFonts w:asciiTheme="minorHAnsi" w:hAnsiTheme="minorHAnsi"/>
          <w:b/>
          <w:sz w:val="32"/>
        </w:rPr>
        <w:t>BE NEAT.</w:t>
      </w:r>
    </w:p>
    <w:tbl>
      <w:tblPr>
        <w:tblW w:w="0" w:type="auto"/>
        <w:tblBorders>
          <w:top w:val="dashed" w:sz="4" w:space="0" w:color="A6A6A6"/>
          <w:left w:val="dashed" w:sz="4" w:space="0" w:color="A6A6A6"/>
          <w:bottom w:val="dashed" w:sz="4" w:space="0" w:color="A6A6A6"/>
          <w:right w:val="dashed" w:sz="4" w:space="0" w:color="A6A6A6"/>
          <w:insideH w:val="dashed" w:sz="4" w:space="0" w:color="A6A6A6"/>
          <w:insideV w:val="dashed" w:sz="4" w:space="0" w:color="A6A6A6"/>
        </w:tblBorders>
        <w:tblLook w:val="04A0" w:firstRow="1" w:lastRow="0" w:firstColumn="1" w:lastColumn="0" w:noHBand="0" w:noVBand="1"/>
      </w:tblPr>
      <w:tblGrid>
        <w:gridCol w:w="1911"/>
        <w:gridCol w:w="2001"/>
        <w:gridCol w:w="1755"/>
        <w:gridCol w:w="1742"/>
        <w:gridCol w:w="1471"/>
        <w:gridCol w:w="1910"/>
      </w:tblGrid>
      <w:tr w:rsidR="00103447" w:rsidRPr="00BC1A99" w:rsidTr="00103447">
        <w:tc>
          <w:tcPr>
            <w:tcW w:w="1933" w:type="dxa"/>
            <w:shd w:val="clear" w:color="auto" w:fill="auto"/>
          </w:tcPr>
          <w:p w:rsidR="004F7139" w:rsidRPr="00BC1A99" w:rsidRDefault="00BC1A99" w:rsidP="004F7139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47115" cy="781685"/>
                  <wp:effectExtent l="0" t="0" r="0" b="0"/>
                  <wp:docPr id="18" name="Picture 10" descr="D:\Realidades 2011 Lev 1\Resources\1CLP4A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Realidades 2011 Lev 1\Resources\1CLP4A10.jpg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22655" cy="581660"/>
                  <wp:effectExtent l="0" t="0" r="0" b="0"/>
                  <wp:docPr id="19" name="Picture 5" descr="D:\Realidades 2011 Lev 1\Resources\1CLP4A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Realidades 2011 Lev 1\Resources\1CLP4A05.jpg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</w:tcPr>
          <w:p w:rsidR="004F7139" w:rsidRPr="00BC1A99" w:rsidRDefault="00BC1A99" w:rsidP="004F7139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81075" cy="548640"/>
                  <wp:effectExtent l="0" t="0" r="0" b="0"/>
                  <wp:docPr id="20" name="Picture 7" descr="D:\Realidades 2011 Lev 1\Resources\1CLP4A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Realidades 2011 Lev 1\Resources\1CLP4A07.jp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81075" cy="706755"/>
                  <wp:effectExtent l="0" t="0" r="0" b="0"/>
                  <wp:docPr id="21" name="Picture 1" descr="D:\Realidades 2011 Lev 1\Resources\1CLP4A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ealidades 2011 Lev 1\Resources\1CLP4A01.jpg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806450" cy="690245"/>
                  <wp:effectExtent l="0" t="0" r="0" b="0"/>
                  <wp:docPr id="22" name="Picture 2" descr="D:\Realidades 2011 Lev 1\Resources\1CLP4A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Realidades 2011 Lev 1\Resources\1CLP4A02.jpg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56005" cy="382270"/>
                  <wp:effectExtent l="0" t="0" r="0" b="0"/>
                  <wp:docPr id="23" name="Picture 12" descr="D:\Realidades 2011 Lev 1\Resources\1CLP4A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Realidades 2011 Lev 1\Resources\1CLP4A12.jpg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85" w:rsidRPr="00BC1A99" w:rsidTr="00103447">
        <w:tc>
          <w:tcPr>
            <w:tcW w:w="1933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681355" cy="897890"/>
                  <wp:effectExtent l="0" t="0" r="0" b="0"/>
                  <wp:docPr id="24" name="Picture 9" descr="D:\Realidades 2011 Lev 1\Resources\1CLP4A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Realidades 2011 Lev 1\Resources\1CLP4A09.jpg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89025" cy="664845"/>
                  <wp:effectExtent l="0" t="0" r="0" b="0"/>
                  <wp:docPr id="25" name="Picture 4" descr="D:\Realidades 2011 Lev 1\Resources\1CLP4A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Realidades 2011 Lev 1\Resources\1CLP4A04.jpg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</w:tcPr>
          <w:p w:rsidR="004F7139" w:rsidRPr="00BC1A99" w:rsidRDefault="00BC1A99" w:rsidP="004F7139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89330" cy="822960"/>
                  <wp:effectExtent l="0" t="0" r="0" b="0"/>
                  <wp:docPr id="26" name="Picture 13" descr="D:\Realidades 2011 Lev 1\Resources\1CLP4A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Realidades 2011 Lev 1\Resources\1CLP4A13.jp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881380" cy="515620"/>
                  <wp:effectExtent l="0" t="0" r="0" b="0"/>
                  <wp:docPr id="27" name="Picture 11" descr="D:\Realidades 2011 Lev 1\Resources\1CLP4A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Realidades 2011 Lev 1\Resources\1CLP4A11.jpg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731520" cy="589915"/>
                  <wp:effectExtent l="0" t="0" r="0" b="0"/>
                  <wp:docPr id="28" name="Picture 3" descr="D:\Realidades 2011 Lev 1\Resources\1CLP4A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Realidades 2011 Lev 1\Resources\1CLP4A03.jpg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89025" cy="540385"/>
                  <wp:effectExtent l="0" t="0" r="0" b="0"/>
                  <wp:docPr id="29" name="Picture 14" descr="D:\Realidades 2011 Lev 1\Resources\1CLP4A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Realidades 2011 Lev 1\Resources\1CLP4A14.jpg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85" w:rsidRPr="00BC1A99" w:rsidTr="00103447">
        <w:tc>
          <w:tcPr>
            <w:tcW w:w="1933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89025" cy="589915"/>
                  <wp:effectExtent l="0" t="0" r="0" b="0"/>
                  <wp:docPr id="30" name="Picture 8" descr="D:\Realidades 2011 Lev 1\Resources\1CLP4A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Realidades 2011 Lev 1\Resources\1CLP4A08.jpg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147445" cy="706755"/>
                  <wp:effectExtent l="0" t="0" r="0" b="0"/>
                  <wp:docPr id="31" name="Picture 6" descr="D:\Realidades 2011 Lev 1\Resources\1CLP4A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Realidades 2011 Lev 1\Resources\1CLP4A06.jpg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</w:tcPr>
          <w:p w:rsidR="004F7139" w:rsidRPr="00BC1A99" w:rsidRDefault="00BC1A99" w:rsidP="004F7139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690245" cy="806450"/>
                  <wp:effectExtent l="0" t="0" r="0" b="0"/>
                  <wp:docPr id="32" name="Picture 15" descr="D:\Realidades 2011 Lev 1\Resources\1CLP4A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Realidades 2011 Lev 1\Resources\1CLP4A15.jpg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auto"/>
          </w:tcPr>
          <w:p w:rsidR="004F7139" w:rsidRPr="00BC1A99" w:rsidRDefault="000D3C3C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>
              <w:rPr>
                <w:noProof/>
                <w:sz w:val="32"/>
                <w:lang w:val="en-US"/>
              </w:rPr>
              <w:object w:dxaOrig="1440" w:dyaOrig="1440">
                <v:shape id="_x0000_s1029" type="#_x0000_t75" alt="" style="position:absolute;left:0;text-align:left;margin-left:-.3pt;margin-top:9.1pt;width:77.95pt;height:49.65pt;z-index:-251658752;mso-wrap-edited:f;mso-width-percent:0;mso-height-percent:0;mso-position-horizontal-relative:text;mso-position-vertical-relative:text;mso-width-percent:0;mso-height-percent:0">
                  <v:imagedata r:id="rId11" o:title="" croptop="10479f"/>
                </v:shape>
                <o:OLEObject Type="Embed" ProgID="PBrush" ShapeID="_x0000_s1029" DrawAspect="Content" ObjectID="_1611725203" r:id="rId38"/>
              </w:object>
            </w:r>
          </w:p>
        </w:tc>
        <w:tc>
          <w:tcPr>
            <w:tcW w:w="1566" w:type="dxa"/>
            <w:shd w:val="clear" w:color="auto" w:fill="auto"/>
          </w:tcPr>
          <w:p w:rsidR="004F7139" w:rsidRPr="00BC1A99" w:rsidRDefault="000D3C3C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>
              <w:rPr>
                <w:noProof/>
                <w:sz w:val="32"/>
                <w:lang w:val="en-US"/>
              </w:rPr>
              <w:object w:dxaOrig="1440" w:dyaOrig="1440">
                <v:shape id="_x0000_s1028" type="#_x0000_t75" alt="" style="position:absolute;margin-left:-1.6pt;margin-top:5.7pt;width:69.05pt;height:49.05pt;z-index:-251657728;mso-wrap-edited:f;mso-width-percent:0;mso-height-percent:0;mso-position-horizontal-relative:text;mso-position-vertical-relative:text;mso-width-percent:0;mso-height-percent:0">
                  <v:imagedata r:id="rId14" o:title=""/>
                </v:shape>
                <o:OLEObject Type="Embed" ProgID="PBrush" ShapeID="_x0000_s1028" DrawAspect="Content" ObjectID="_1611725202" r:id="rId39"/>
              </w:object>
            </w:r>
          </w:p>
        </w:tc>
        <w:tc>
          <w:tcPr>
            <w:tcW w:w="1933" w:type="dxa"/>
            <w:shd w:val="clear" w:color="auto" w:fill="auto"/>
          </w:tcPr>
          <w:p w:rsidR="004F7139" w:rsidRPr="00BC1A99" w:rsidRDefault="00A40E50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sz w:val="32"/>
              </w:rPr>
              <w:t>sábado y domingo</w:t>
            </w:r>
          </w:p>
        </w:tc>
      </w:tr>
      <w:tr w:rsidR="00037885" w:rsidRPr="00BC1A99" w:rsidTr="00103447">
        <w:tc>
          <w:tcPr>
            <w:tcW w:w="1933" w:type="dxa"/>
            <w:shd w:val="clear" w:color="auto" w:fill="auto"/>
          </w:tcPr>
          <w:p w:rsidR="004F7139" w:rsidRPr="00BC1A99" w:rsidRDefault="00103447" w:rsidP="00103447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>sinónimo de típicamente</w:t>
            </w:r>
          </w:p>
        </w:tc>
        <w:tc>
          <w:tcPr>
            <w:tcW w:w="2021" w:type="dxa"/>
            <w:shd w:val="clear" w:color="auto" w:fill="auto"/>
          </w:tcPr>
          <w:p w:rsidR="004F7139" w:rsidRPr="00BC1A99" w:rsidRDefault="00103447" w:rsidP="00103447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>cuando no tienes nada que hacer</w:t>
            </w:r>
          </w:p>
        </w:tc>
        <w:tc>
          <w:tcPr>
            <w:tcW w:w="1790" w:type="dxa"/>
            <w:shd w:val="clear" w:color="auto" w:fill="auto"/>
          </w:tcPr>
          <w:p w:rsidR="004F7139" w:rsidRPr="00BC1A99" w:rsidRDefault="00103447" w:rsidP="00103447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>un edificio para la fe Judía</w:t>
            </w:r>
          </w:p>
        </w:tc>
        <w:tc>
          <w:tcPr>
            <w:tcW w:w="1773" w:type="dxa"/>
            <w:shd w:val="clear" w:color="auto" w:fill="auto"/>
          </w:tcPr>
          <w:p w:rsidR="004F7139" w:rsidRPr="00BC1A99" w:rsidRDefault="00103447" w:rsidP="000F58FB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 xml:space="preserve">un edificio de la fe Musulmán </w:t>
            </w:r>
          </w:p>
        </w:tc>
        <w:tc>
          <w:tcPr>
            <w:tcW w:w="1566" w:type="dxa"/>
            <w:shd w:val="clear" w:color="auto" w:fill="auto"/>
          </w:tcPr>
          <w:p w:rsidR="00037885" w:rsidRPr="00BC1A99" w:rsidRDefault="00037885" w:rsidP="00037885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>no con personas</w:t>
            </w:r>
          </w:p>
          <w:p w:rsidR="004F7139" w:rsidRPr="00BC1A99" w:rsidRDefault="00037885" w:rsidP="00037885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</w:rPr>
              <w:t>/individual</w:t>
            </w:r>
          </w:p>
        </w:tc>
        <w:tc>
          <w:tcPr>
            <w:tcW w:w="1933" w:type="dxa"/>
            <w:shd w:val="clear" w:color="auto" w:fill="auto"/>
          </w:tcPr>
          <w:p w:rsidR="004F7139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eastAsia="Times New Roman" w:hAnsiTheme="minorHAnsi" w:cs="Arial"/>
                <w:noProof/>
                <w:color w:val="0000FF"/>
                <w:sz w:val="27"/>
                <w:szCs w:val="27"/>
                <w:lang w:val="en"/>
              </w:rPr>
              <w:drawing>
                <wp:inline distT="0" distB="0" distL="0" distR="0">
                  <wp:extent cx="640080" cy="690245"/>
                  <wp:effectExtent l="0" t="0" r="0" b="0"/>
                  <wp:docPr id="33" name="Picture 33" descr="ANd9GcQFKSCf30mU1zjB351exG7WfE2R7j9OCb2bgs3dEQMk98I3lvHq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d9GcQFKSCf30mU1zjB351exG7WfE2R7j9OCb2bgs3dEQMk98I3lvHq">
                            <a:hlinkClick r:id="rId40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39" w:rsidRPr="00BC1A99" w:rsidRDefault="004F7139" w:rsidP="004F7139">
      <w:pPr>
        <w:rPr>
          <w:rFonts w:asciiTheme="minorHAnsi" w:hAnsiTheme="minorHAnsi"/>
          <w:lang w:val="es-MX"/>
        </w:rPr>
      </w:pPr>
    </w:p>
    <w:p w:rsidR="00C43EAD" w:rsidRPr="00BC1A99" w:rsidRDefault="00C43EAD" w:rsidP="004F7139">
      <w:pPr>
        <w:rPr>
          <w:rFonts w:asciiTheme="minorHAnsi" w:hAnsiTheme="minorHAnsi"/>
          <w:lang w:val="es-MX"/>
        </w:rPr>
      </w:pPr>
    </w:p>
    <w:p w:rsidR="00C43EAD" w:rsidRPr="00BC1A99" w:rsidRDefault="00C43EAD" w:rsidP="004F7139">
      <w:pPr>
        <w:rPr>
          <w:rFonts w:asciiTheme="minorHAnsi" w:hAnsiTheme="minorHAnsi"/>
          <w:lang w:val="es-MX"/>
        </w:rPr>
      </w:pPr>
    </w:p>
    <w:p w:rsidR="00C43EAD" w:rsidRPr="00BC1A99" w:rsidRDefault="00C43EAD" w:rsidP="004F7139">
      <w:pPr>
        <w:rPr>
          <w:rFonts w:asciiTheme="minorHAnsi" w:hAnsiTheme="minorHAnsi"/>
          <w:lang w:val="es-MX"/>
        </w:rPr>
      </w:pPr>
    </w:p>
    <w:p w:rsidR="00C43EAD" w:rsidRPr="00BC1A99" w:rsidRDefault="00C43EAD" w:rsidP="004F7139">
      <w:pPr>
        <w:rPr>
          <w:rFonts w:asciiTheme="minorHAnsi" w:hAnsiTheme="minorHAnsi"/>
          <w:lang w:val="es-MX"/>
        </w:rPr>
      </w:pPr>
    </w:p>
    <w:p w:rsidR="00C43EAD" w:rsidRPr="00BC1A99" w:rsidRDefault="00C43EAD" w:rsidP="004F7139">
      <w:pPr>
        <w:rPr>
          <w:rFonts w:asciiTheme="minorHAnsi" w:hAnsiTheme="minorHAnsi"/>
          <w:lang w:val="es-MX"/>
        </w:rPr>
      </w:pPr>
    </w:p>
    <w:p w:rsidR="00C43EAD" w:rsidRPr="00BC1A99" w:rsidRDefault="00C43EAD" w:rsidP="00C43EAD">
      <w:pPr>
        <w:pStyle w:val="NoSpacing"/>
        <w:rPr>
          <w:rFonts w:asciiTheme="minorHAnsi" w:hAnsiTheme="minorHAnsi"/>
          <w:sz w:val="32"/>
          <w:lang w:val="en-US"/>
        </w:rPr>
      </w:pPr>
      <w:r w:rsidRPr="00BC1A99">
        <w:rPr>
          <w:rFonts w:asciiTheme="minorHAnsi" w:hAnsiTheme="minorHAnsi"/>
          <w:sz w:val="32"/>
          <w:lang w:val="en-US"/>
        </w:rPr>
        <w:t xml:space="preserve">Cut the </w:t>
      </w:r>
      <w:r w:rsidRPr="00BC1A99">
        <w:rPr>
          <w:rFonts w:asciiTheme="minorHAnsi" w:hAnsiTheme="minorHAnsi"/>
          <w:b/>
          <w:sz w:val="32"/>
          <w:lang w:val="en-US"/>
        </w:rPr>
        <w:t>individual</w:t>
      </w:r>
      <w:r w:rsidRPr="00BC1A99">
        <w:rPr>
          <w:rFonts w:asciiTheme="minorHAnsi" w:hAnsiTheme="minorHAnsi"/>
          <w:sz w:val="32"/>
          <w:lang w:val="en-US"/>
        </w:rPr>
        <w:t xml:space="preserve"> images and paste in a </w:t>
      </w:r>
      <w:r w:rsidRPr="00BC1A99">
        <w:rPr>
          <w:rFonts w:asciiTheme="minorHAnsi" w:hAnsiTheme="minorHAnsi"/>
          <w:b/>
          <w:sz w:val="32"/>
          <w:lang w:val="en-US"/>
        </w:rPr>
        <w:t>random</w:t>
      </w:r>
      <w:r w:rsidRPr="00BC1A99">
        <w:rPr>
          <w:rFonts w:asciiTheme="minorHAnsi" w:hAnsiTheme="minorHAnsi"/>
          <w:sz w:val="32"/>
          <w:lang w:val="en-US"/>
        </w:rPr>
        <w:t xml:space="preserve"> order. </w:t>
      </w:r>
      <w:r w:rsidRPr="00BC1A99">
        <w:rPr>
          <w:rFonts w:asciiTheme="minorHAnsi" w:hAnsiTheme="minorHAnsi"/>
          <w:b/>
          <w:sz w:val="32"/>
          <w:lang w:val="en-US"/>
        </w:rPr>
        <w:t>BE NEAT.</w:t>
      </w:r>
    </w:p>
    <w:tbl>
      <w:tblPr>
        <w:tblW w:w="0" w:type="auto"/>
        <w:tblBorders>
          <w:top w:val="dashed" w:sz="4" w:space="0" w:color="A6A6A6"/>
          <w:left w:val="dashed" w:sz="4" w:space="0" w:color="A6A6A6"/>
          <w:bottom w:val="dashed" w:sz="4" w:space="0" w:color="A6A6A6"/>
          <w:right w:val="dashed" w:sz="4" w:space="0" w:color="A6A6A6"/>
          <w:insideH w:val="dashed" w:sz="4" w:space="0" w:color="A6A6A6"/>
          <w:insideV w:val="dashed" w:sz="4" w:space="0" w:color="A6A6A6"/>
        </w:tblBorders>
        <w:tblLook w:val="04A0" w:firstRow="1" w:lastRow="0" w:firstColumn="1" w:lastColumn="0" w:noHBand="0" w:noVBand="1"/>
      </w:tblPr>
      <w:tblGrid>
        <w:gridCol w:w="1911"/>
        <w:gridCol w:w="2001"/>
        <w:gridCol w:w="1755"/>
        <w:gridCol w:w="1742"/>
        <w:gridCol w:w="1471"/>
        <w:gridCol w:w="1910"/>
      </w:tblGrid>
      <w:tr w:rsidR="00C43EAD" w:rsidRPr="00BC1A99" w:rsidTr="000F58FB">
        <w:tc>
          <w:tcPr>
            <w:tcW w:w="1933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47115" cy="781685"/>
                  <wp:effectExtent l="0" t="0" r="0" b="0"/>
                  <wp:docPr id="34" name="Picture 10" descr="D:\Realidades 2011 Lev 1\Resources\1CLP4A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Realidades 2011 Lev 1\Resources\1CLP4A10.jpg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22655" cy="581660"/>
                  <wp:effectExtent l="0" t="0" r="0" b="0"/>
                  <wp:docPr id="35" name="Picture 5" descr="D:\Realidades 2011 Lev 1\Resources\1CLP4A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Realidades 2011 Lev 1\Resources\1CLP4A05.jpg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81075" cy="548640"/>
                  <wp:effectExtent l="0" t="0" r="0" b="0"/>
                  <wp:docPr id="36" name="Picture 7" descr="D:\Realidades 2011 Lev 1\Resources\1CLP4A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Realidades 2011 Lev 1\Resources\1CLP4A07.jp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81075" cy="706755"/>
                  <wp:effectExtent l="0" t="0" r="0" b="0"/>
                  <wp:docPr id="37" name="Picture 1" descr="D:\Realidades 2011 Lev 1\Resources\1CLP4A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ealidades 2011 Lev 1\Resources\1CLP4A01.jpg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806450" cy="690245"/>
                  <wp:effectExtent l="0" t="0" r="0" b="0"/>
                  <wp:docPr id="38" name="Picture 2" descr="D:\Realidades 2011 Lev 1\Resources\1CLP4A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Realidades 2011 Lev 1\Resources\1CLP4A02.jpg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56005" cy="382270"/>
                  <wp:effectExtent l="0" t="0" r="0" b="0"/>
                  <wp:docPr id="39" name="Picture 12" descr="D:\Realidades 2011 Lev 1\Resources\1CLP4A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Realidades 2011 Lev 1\Resources\1CLP4A12.jpg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EAD" w:rsidRPr="00BC1A99" w:rsidTr="000F58FB">
        <w:tc>
          <w:tcPr>
            <w:tcW w:w="1933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681355" cy="897890"/>
                  <wp:effectExtent l="0" t="0" r="0" b="0"/>
                  <wp:docPr id="40" name="Picture 9" descr="D:\Realidades 2011 Lev 1\Resources\1CLP4A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Realidades 2011 Lev 1\Resources\1CLP4A09.jpg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89025" cy="664845"/>
                  <wp:effectExtent l="0" t="0" r="0" b="0"/>
                  <wp:docPr id="41" name="Picture 4" descr="D:\Realidades 2011 Lev 1\Resources\1CLP4A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Realidades 2011 Lev 1\Resources\1CLP4A04.jpg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989330" cy="822960"/>
                  <wp:effectExtent l="0" t="0" r="0" b="0"/>
                  <wp:docPr id="42" name="Picture 13" descr="D:\Realidades 2011 Lev 1\Resources\1CLP4A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Realidades 2011 Lev 1\Resources\1CLP4A13.jp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881380" cy="515620"/>
                  <wp:effectExtent l="0" t="0" r="0" b="0"/>
                  <wp:docPr id="43" name="Picture 11" descr="D:\Realidades 2011 Lev 1\Resources\1CLP4A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Realidades 2011 Lev 1\Resources\1CLP4A11.jpg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731520" cy="589915"/>
                  <wp:effectExtent l="0" t="0" r="0" b="0"/>
                  <wp:docPr id="44" name="Picture 3" descr="D:\Realidades 2011 Lev 1\Resources\1CLP4A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Realidades 2011 Lev 1\Resources\1CLP4A03.jpg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89025" cy="540385"/>
                  <wp:effectExtent l="0" t="0" r="0" b="0"/>
                  <wp:docPr id="45" name="Picture 14" descr="D:\Realidades 2011 Lev 1\Resources\1CLP4A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Realidades 2011 Lev 1\Resources\1CLP4A14.jpg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EAD" w:rsidRPr="00BC1A99" w:rsidTr="000F58FB">
        <w:tc>
          <w:tcPr>
            <w:tcW w:w="1933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089025" cy="589915"/>
                  <wp:effectExtent l="0" t="0" r="0" b="0"/>
                  <wp:docPr id="46" name="Picture 8" descr="D:\Realidades 2011 Lev 1\Resources\1CLP4A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Realidades 2011 Lev 1\Resources\1CLP4A08.jpg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1147445" cy="706755"/>
                  <wp:effectExtent l="0" t="0" r="0" b="0"/>
                  <wp:docPr id="47" name="Picture 6" descr="D:\Realidades 2011 Lev 1\Resources\1CLP4A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Realidades 2011 Lev 1\Resources\1CLP4A06.jpg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noProof/>
                <w:lang w:eastAsia="es-AR"/>
              </w:rPr>
              <w:drawing>
                <wp:inline distT="0" distB="0" distL="0" distR="0">
                  <wp:extent cx="690245" cy="806450"/>
                  <wp:effectExtent l="0" t="0" r="0" b="0"/>
                  <wp:docPr id="48" name="Picture 15" descr="D:\Realidades 2011 Lev 1\Resources\1CLP4A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Realidades 2011 Lev 1\Resources\1CLP4A15.jpg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auto"/>
          </w:tcPr>
          <w:p w:rsidR="00C43EAD" w:rsidRPr="00BC1A99" w:rsidRDefault="000D3C3C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>
              <w:rPr>
                <w:noProof/>
                <w:sz w:val="32"/>
                <w:lang w:val="en-US"/>
              </w:rPr>
              <w:object w:dxaOrig="1440" w:dyaOrig="1440">
                <v:shape id="_x0000_s1027" type="#_x0000_t75" alt="" style="position:absolute;left:0;text-align:left;margin-left:-.3pt;margin-top:9.1pt;width:77.95pt;height:49.65pt;z-index:-251656704;mso-wrap-edited:f;mso-width-percent:0;mso-height-percent:0;mso-position-horizontal-relative:text;mso-position-vertical-relative:text;mso-width-percent:0;mso-height-percent:0">
                  <v:imagedata r:id="rId11" o:title="" croptop="10479f"/>
                </v:shape>
                <o:OLEObject Type="Embed" ProgID="PBrush" ShapeID="_x0000_s1027" DrawAspect="Content" ObjectID="_1611725201" r:id="rId42"/>
              </w:object>
            </w:r>
          </w:p>
        </w:tc>
        <w:tc>
          <w:tcPr>
            <w:tcW w:w="1566" w:type="dxa"/>
            <w:shd w:val="clear" w:color="auto" w:fill="auto"/>
          </w:tcPr>
          <w:p w:rsidR="00C43EAD" w:rsidRPr="00BC1A99" w:rsidRDefault="000D3C3C" w:rsidP="000F58FB">
            <w:pPr>
              <w:pStyle w:val="NoSpacing"/>
              <w:rPr>
                <w:rFonts w:asciiTheme="minorHAnsi" w:hAnsiTheme="minorHAnsi"/>
                <w:sz w:val="32"/>
              </w:rPr>
            </w:pPr>
            <w:r>
              <w:rPr>
                <w:noProof/>
                <w:sz w:val="32"/>
                <w:lang w:val="en-US"/>
              </w:rPr>
              <w:object w:dxaOrig="1440" w:dyaOrig="1440">
                <v:shape id="_x0000_s1026" type="#_x0000_t75" alt="" style="position:absolute;margin-left:-1.6pt;margin-top:5.7pt;width:69.05pt;height:49.05pt;z-index:-251655680;mso-wrap-edited:f;mso-width-percent:0;mso-height-percent:0;mso-position-horizontal-relative:text;mso-position-vertical-relative:text;mso-width-percent:0;mso-height-percent:0">
                  <v:imagedata r:id="rId14" o:title=""/>
                </v:shape>
                <o:OLEObject Type="Embed" ProgID="PBrush" ShapeID="_x0000_s1026" DrawAspect="Content" ObjectID="_1611725200" r:id="rId43"/>
              </w:object>
            </w:r>
          </w:p>
        </w:tc>
        <w:tc>
          <w:tcPr>
            <w:tcW w:w="1933" w:type="dxa"/>
            <w:shd w:val="clear" w:color="auto" w:fill="auto"/>
          </w:tcPr>
          <w:p w:rsidR="00C43EAD" w:rsidRPr="00BC1A99" w:rsidRDefault="00C43EAD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  <w:sz w:val="32"/>
              </w:rPr>
              <w:t>sábado y domingo</w:t>
            </w:r>
          </w:p>
        </w:tc>
      </w:tr>
      <w:tr w:rsidR="00C43EAD" w:rsidRPr="00BC1A99" w:rsidTr="000F58FB">
        <w:tc>
          <w:tcPr>
            <w:tcW w:w="1933" w:type="dxa"/>
            <w:shd w:val="clear" w:color="auto" w:fill="auto"/>
          </w:tcPr>
          <w:p w:rsidR="00C43EAD" w:rsidRPr="00BC1A99" w:rsidRDefault="00C43EAD" w:rsidP="000F58FB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>sinónimo de típicamente</w:t>
            </w:r>
          </w:p>
        </w:tc>
        <w:tc>
          <w:tcPr>
            <w:tcW w:w="2021" w:type="dxa"/>
            <w:shd w:val="clear" w:color="auto" w:fill="auto"/>
          </w:tcPr>
          <w:p w:rsidR="00C43EAD" w:rsidRPr="00BC1A99" w:rsidRDefault="00C43EAD" w:rsidP="000F58FB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>cuando no tienes nada que hacer</w:t>
            </w:r>
          </w:p>
        </w:tc>
        <w:tc>
          <w:tcPr>
            <w:tcW w:w="1790" w:type="dxa"/>
            <w:shd w:val="clear" w:color="auto" w:fill="auto"/>
          </w:tcPr>
          <w:p w:rsidR="00C43EAD" w:rsidRPr="00BC1A99" w:rsidRDefault="00C43EAD" w:rsidP="000F58FB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>un edificio para la fe Judía</w:t>
            </w:r>
          </w:p>
        </w:tc>
        <w:tc>
          <w:tcPr>
            <w:tcW w:w="1773" w:type="dxa"/>
            <w:shd w:val="clear" w:color="auto" w:fill="auto"/>
          </w:tcPr>
          <w:p w:rsidR="00C43EAD" w:rsidRPr="00BC1A99" w:rsidRDefault="00C43EAD" w:rsidP="000F58FB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 xml:space="preserve">un edificio de la fe Musulmán </w:t>
            </w:r>
          </w:p>
        </w:tc>
        <w:tc>
          <w:tcPr>
            <w:tcW w:w="1566" w:type="dxa"/>
            <w:shd w:val="clear" w:color="auto" w:fill="auto"/>
          </w:tcPr>
          <w:p w:rsidR="00C43EAD" w:rsidRPr="00BC1A99" w:rsidRDefault="00C43EAD" w:rsidP="000F58FB">
            <w:pPr>
              <w:pStyle w:val="NoSpacing"/>
              <w:jc w:val="center"/>
              <w:rPr>
                <w:rFonts w:asciiTheme="minorHAnsi" w:hAnsiTheme="minorHAnsi"/>
              </w:rPr>
            </w:pPr>
            <w:r w:rsidRPr="00BC1A99">
              <w:rPr>
                <w:rFonts w:asciiTheme="minorHAnsi" w:hAnsiTheme="minorHAnsi"/>
              </w:rPr>
              <w:t>no con personas</w:t>
            </w:r>
          </w:p>
          <w:p w:rsidR="00C43EAD" w:rsidRPr="00BC1A99" w:rsidRDefault="00C43EAD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hAnsiTheme="minorHAnsi"/>
              </w:rPr>
              <w:t>/individual</w:t>
            </w:r>
          </w:p>
        </w:tc>
        <w:tc>
          <w:tcPr>
            <w:tcW w:w="1933" w:type="dxa"/>
            <w:shd w:val="clear" w:color="auto" w:fill="auto"/>
          </w:tcPr>
          <w:p w:rsidR="00C43EAD" w:rsidRPr="00BC1A99" w:rsidRDefault="00BC1A99" w:rsidP="000F58FB">
            <w:pPr>
              <w:pStyle w:val="NoSpacing"/>
              <w:jc w:val="center"/>
              <w:rPr>
                <w:rFonts w:asciiTheme="minorHAnsi" w:hAnsiTheme="minorHAnsi"/>
                <w:sz w:val="32"/>
              </w:rPr>
            </w:pPr>
            <w:r w:rsidRPr="00BC1A99">
              <w:rPr>
                <w:rFonts w:asciiTheme="minorHAnsi" w:eastAsia="Times New Roman" w:hAnsiTheme="minorHAnsi" w:cs="Arial"/>
                <w:noProof/>
                <w:color w:val="0000FF"/>
                <w:sz w:val="27"/>
                <w:szCs w:val="27"/>
                <w:lang w:val="en"/>
              </w:rPr>
              <w:drawing>
                <wp:inline distT="0" distB="0" distL="0" distR="0">
                  <wp:extent cx="640080" cy="690245"/>
                  <wp:effectExtent l="0" t="0" r="0" b="0"/>
                  <wp:docPr id="49" name="Picture 49" descr="ANd9GcQFKSCf30mU1zjB351exG7WfE2R7j9OCb2bgs3dEQMk98I3lvHq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Nd9GcQFKSCf30mU1zjB351exG7WfE2R7j9OCb2bgs3dEQMk98I3lvHq">
                            <a:hlinkClick r:id="rId40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39" w:rsidRPr="00BC1A99" w:rsidRDefault="004F7139">
      <w:pPr>
        <w:rPr>
          <w:rFonts w:asciiTheme="minorHAnsi" w:hAnsiTheme="minorHAnsi"/>
          <w:lang w:val="es-MX"/>
        </w:rPr>
      </w:pPr>
      <w:bookmarkStart w:id="0" w:name="_GoBack"/>
      <w:bookmarkEnd w:id="0"/>
    </w:p>
    <w:sectPr w:rsidR="004F7139" w:rsidRPr="00BC1A99" w:rsidSect="008D01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54387"/>
    <w:multiLevelType w:val="multilevel"/>
    <w:tmpl w:val="C8481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927"/>
    <w:rsid w:val="00023482"/>
    <w:rsid w:val="000348BE"/>
    <w:rsid w:val="00037885"/>
    <w:rsid w:val="00073775"/>
    <w:rsid w:val="000D3C3C"/>
    <w:rsid w:val="000F58FB"/>
    <w:rsid w:val="0010125B"/>
    <w:rsid w:val="00103447"/>
    <w:rsid w:val="00122C4F"/>
    <w:rsid w:val="0017233C"/>
    <w:rsid w:val="001D56D3"/>
    <w:rsid w:val="00277ECC"/>
    <w:rsid w:val="002B1F2E"/>
    <w:rsid w:val="00304D24"/>
    <w:rsid w:val="003A50BC"/>
    <w:rsid w:val="004F4E12"/>
    <w:rsid w:val="004F7139"/>
    <w:rsid w:val="005110D5"/>
    <w:rsid w:val="005E7B31"/>
    <w:rsid w:val="00672983"/>
    <w:rsid w:val="006925C3"/>
    <w:rsid w:val="007D260E"/>
    <w:rsid w:val="0080186D"/>
    <w:rsid w:val="008373AF"/>
    <w:rsid w:val="0089780E"/>
    <w:rsid w:val="008D01F0"/>
    <w:rsid w:val="008D6A91"/>
    <w:rsid w:val="009042F4"/>
    <w:rsid w:val="00927987"/>
    <w:rsid w:val="00955A02"/>
    <w:rsid w:val="009C53FB"/>
    <w:rsid w:val="00A40E50"/>
    <w:rsid w:val="00A81E40"/>
    <w:rsid w:val="00AD4EA4"/>
    <w:rsid w:val="00B3191E"/>
    <w:rsid w:val="00B52325"/>
    <w:rsid w:val="00B8381D"/>
    <w:rsid w:val="00B95BF6"/>
    <w:rsid w:val="00BC1A99"/>
    <w:rsid w:val="00BC79E3"/>
    <w:rsid w:val="00C43EAD"/>
    <w:rsid w:val="00C5407E"/>
    <w:rsid w:val="00C54927"/>
    <w:rsid w:val="00CF0C6A"/>
    <w:rsid w:val="00D14B34"/>
    <w:rsid w:val="00D36ABC"/>
    <w:rsid w:val="00D53FD1"/>
    <w:rsid w:val="00D649F9"/>
    <w:rsid w:val="00DA7D99"/>
    <w:rsid w:val="00DF3718"/>
    <w:rsid w:val="00E860DB"/>
    <w:rsid w:val="00F6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13BD7A8"/>
  <w15:chartTrackingRefBased/>
  <w15:docId w15:val="{8FEAE6DD-D818-B24B-BE94-4E7D21D2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="Calibri" w:hAnsi="Comic Sans M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2C4F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7987"/>
    <w:rPr>
      <w:sz w:val="28"/>
      <w:szCs w:val="22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149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7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82369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3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34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2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769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478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65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46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oleObject" Target="embeddings/oleObject4.bin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oleObject" Target="embeddings/oleObject5.bin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www.google.com/url?sa=i&amp;rct=j&amp;q=no+talking+clipart&amp;source=images&amp;cd=&amp;cad=rja&amp;uact=8&amp;docid=bcvcvxRjdezR-M&amp;tbnid=mxk6lI4Y-1PVxM:&amp;ved=0CAcQjRw&amp;url=http%3A%2F%2Fteachers.greenville.k12.sc.us%2Fsites%2Fcganske%2FMiss%2520Collins%2520and%2520Mrs%2520Loopers%2520Claass%2FForms%2FDispForm.aspx%3FID%3D60%26RootFolder%3D%252Fsites%252Fcganske%252FMiss%2520Collins%2520and%2520Mrs%2520Loopers%2520Claass%252FPictures&amp;ei=fjE4VJCQJ-bkiwKxoYHwCw&amp;bvm=bv.77161500,d.cGE&amp;psig=AFQjCNFG4nQsUnNH-4wZfDpPg99usWsOLQ&amp;ust=1413055209320703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oleObject" Target="embeddings/oleObject6.bin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oleObject" Target="embeddings/oleObject3.bin"/><Relationship Id="rId20" Type="http://schemas.openxmlformats.org/officeDocument/2006/relationships/image" Target="media/image13.jpeg"/><Relationship Id="rId41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a\Documents\Custom%20Office%20Templates\VOCABULARI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5BB99-DD64-4343-8E9D-42F803B36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C:\Users\Alejandra\Documents\Custom Office Templates\VOCABULARIO.dotx</Template>
  <TotalTime>0</TotalTime>
  <Pages>5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1906</CharactersWithSpaces>
  <SharedDoc>false</SharedDoc>
  <HLinks>
    <vt:vector size="24" baseType="variant">
      <vt:variant>
        <vt:i4>6553704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m/url?sa=i&amp;rct=j&amp;q=no+talking+clipart&amp;source=images&amp;cd=&amp;cad=rja&amp;uact=8&amp;docid=bcvcvxRjdezR-M&amp;tbnid=mxk6lI4Y-1PVxM:&amp;ved=0CAcQjRw&amp;url=http%3A%2F%2Fteachers.greenville.k12.sc.us%2Fsites%2Fcganske%2FMiss%2520Collins%2520and%2520Mrs%2520Loopers%2520Claass%2FForms%2FDispForm.aspx%3FID%3D60%26RootFolder%3D%252Fsites%252Fcganske%252FMiss%2520Collins%2520and%2520Mrs%2520Loopers%2520Claass%252FPictures&amp;ei=fjE4VJCQJ-bkiwKxoYHwCw&amp;bvm=bv.77161500,d.cGE&amp;psig=AFQjCNFG4nQsUnNH-4wZfDpPg99usWsOLQ&amp;ust=1413055209320703</vt:lpwstr>
      </vt:variant>
      <vt:variant>
        <vt:lpwstr/>
      </vt:variant>
      <vt:variant>
        <vt:i4>6553704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/url?sa=i&amp;rct=j&amp;q=no+talking+clipart&amp;source=images&amp;cd=&amp;cad=rja&amp;uact=8&amp;docid=bcvcvxRjdezR-M&amp;tbnid=mxk6lI4Y-1PVxM:&amp;ved=0CAcQjRw&amp;url=http%3A%2F%2Fteachers.greenville.k12.sc.us%2Fsites%2Fcganske%2FMiss%2520Collins%2520and%2520Mrs%2520Loopers%2520Claass%2FForms%2FDispForm.aspx%3FID%3D60%26RootFolder%3D%252Fsites%252Fcganske%252FMiss%2520Collins%2520and%2520Mrs%2520Loopers%2520Claass%252FPictures&amp;ei=fjE4VJCQJ-bkiwKxoYHwCw&amp;bvm=bv.77161500,d.cGE&amp;psig=AFQjCNFG4nQsUnNH-4wZfDpPg99usWsOLQ&amp;ust=1413055209320703</vt:lpwstr>
      </vt:variant>
      <vt:variant>
        <vt:lpwstr/>
      </vt:variant>
      <vt:variant>
        <vt:i4>6553704</vt:i4>
      </vt:variant>
      <vt:variant>
        <vt:i4>4399</vt:i4>
      </vt:variant>
      <vt:variant>
        <vt:i4>1055</vt:i4>
      </vt:variant>
      <vt:variant>
        <vt:i4>4</vt:i4>
      </vt:variant>
      <vt:variant>
        <vt:lpwstr>http://www.google.com/url?sa=i&amp;rct=j&amp;q=no+talking+clipart&amp;source=images&amp;cd=&amp;cad=rja&amp;uact=8&amp;docid=bcvcvxRjdezR-M&amp;tbnid=mxk6lI4Y-1PVxM:&amp;ved=0CAcQjRw&amp;url=http%3A%2F%2Fteachers.greenville.k12.sc.us%2Fsites%2Fcganske%2FMiss%2520Collins%2520and%2520Mrs%2520Loopers%2520Claass%2FForms%2FDispForm.aspx%3FID%3D60%26RootFolder%3D%252Fsites%252Fcganske%252FMiss%2520Collins%2520and%2520Mrs%2520Loopers%2520Claass%252FPictures&amp;ei=fjE4VJCQJ-bkiwKxoYHwCw&amp;bvm=bv.77161500,d.cGE&amp;psig=AFQjCNFG4nQsUnNH-4wZfDpPg99usWsOLQ&amp;ust=1413055209320703</vt:lpwstr>
      </vt:variant>
      <vt:variant>
        <vt:lpwstr/>
      </vt:variant>
      <vt:variant>
        <vt:i4>6553704</vt:i4>
      </vt:variant>
      <vt:variant>
        <vt:i4>5342</vt:i4>
      </vt:variant>
      <vt:variant>
        <vt:i4>1071</vt:i4>
      </vt:variant>
      <vt:variant>
        <vt:i4>4</vt:i4>
      </vt:variant>
      <vt:variant>
        <vt:lpwstr>http://www.google.com/url?sa=i&amp;rct=j&amp;q=no+talking+clipart&amp;source=images&amp;cd=&amp;cad=rja&amp;uact=8&amp;docid=bcvcvxRjdezR-M&amp;tbnid=mxk6lI4Y-1PVxM:&amp;ved=0CAcQjRw&amp;url=http%3A%2F%2Fteachers.greenville.k12.sc.us%2Fsites%2Fcganske%2FMiss%2520Collins%2520and%2520Mrs%2520Loopers%2520Claass%2FForms%2FDispForm.aspx%3FID%3D60%26RootFolder%3D%252Fsites%252Fcganske%252FMiss%2520Collins%2520and%2520Mrs%2520Loopers%2520Claass%252FPictures&amp;ei=fjE4VJCQJ-bkiwKxoYHwCw&amp;bvm=bv.77161500,d.cGE&amp;psig=AFQjCNFG4nQsUnNH-4wZfDpPg99usWsOLQ&amp;ust=1413055209320703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Muniz</dc:creator>
  <cp:keywords/>
  <dc:description/>
  <cp:lastModifiedBy>aracelyelizondo@ymail.com</cp:lastModifiedBy>
  <cp:revision>2</cp:revision>
  <cp:lastPrinted>2019-02-15T16:39:00Z</cp:lastPrinted>
  <dcterms:created xsi:type="dcterms:W3CDTF">2019-02-15T16:40:00Z</dcterms:created>
  <dcterms:modified xsi:type="dcterms:W3CDTF">2019-02-15T16:40:00Z</dcterms:modified>
</cp:coreProperties>
</file>